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224"/>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A0" w:firstRow="1" w:lastRow="0" w:firstColumn="1" w:lastColumn="0" w:noHBand="0" w:noVBand="0"/>
      </w:tblPr>
      <w:tblGrid>
        <w:gridCol w:w="9072"/>
      </w:tblGrid>
      <w:tr w:rsidR="00315B3B" w:rsidRPr="00900C4E" w:rsidTr="00302972">
        <w:trPr>
          <w:trHeight w:val="13950"/>
        </w:trPr>
        <w:tc>
          <w:tcPr>
            <w:tcW w:w="9072" w:type="dxa"/>
            <w:shd w:val="clear" w:color="auto" w:fill="FFFFFF"/>
          </w:tcPr>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171450</wp:posOffset>
                      </wp:positionV>
                      <wp:extent cx="5410200" cy="811530"/>
                      <wp:effectExtent l="0" t="0" r="19050" b="266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811530"/>
                              </a:xfrm>
                              <a:prstGeom prst="rect">
                                <a:avLst/>
                              </a:prstGeom>
                              <a:solidFill>
                                <a:srgbClr val="FFFFFF"/>
                              </a:solidFill>
                              <a:ln w="9525">
                                <a:solidFill>
                                  <a:srgbClr val="FFFFFF"/>
                                </a:solidFill>
                                <a:miter lim="800000"/>
                                <a:headEnd/>
                                <a:tailEnd/>
                              </a:ln>
                            </wps:spPr>
                            <wps:txbx>
                              <w:txbxContent>
                                <w:p w:rsidR="005D4A75" w:rsidRDefault="005D4A75" w:rsidP="00363074">
                                  <w:pPr>
                                    <w:keepNext/>
                                    <w:spacing w:after="0" w:line="240" w:lineRule="auto"/>
                                    <w:jc w:val="center"/>
                                    <w:rPr>
                                      <w:b/>
                                      <w:szCs w:val="28"/>
                                    </w:rPr>
                                  </w:pPr>
                                  <w:r>
                                    <w:rPr>
                                      <w:b/>
                                      <w:szCs w:val="28"/>
                                    </w:rPr>
                                    <w:t>ỦY BAN NHÂN DÂN THÀNH PHỐ HỒ CHÍ MINH</w:t>
                                  </w:r>
                                </w:p>
                                <w:p w:rsidR="005D4A75" w:rsidRDefault="005D4A75" w:rsidP="00363074">
                                  <w:pPr>
                                    <w:keepNext/>
                                    <w:spacing w:after="0" w:line="240" w:lineRule="auto"/>
                                    <w:jc w:val="center"/>
                                    <w:rPr>
                                      <w:b/>
                                      <w:sz w:val="36"/>
                                      <w:szCs w:val="36"/>
                                    </w:rPr>
                                  </w:pPr>
                                  <w:r>
                                    <w:rPr>
                                      <w:b/>
                                      <w:sz w:val="36"/>
                                      <w:szCs w:val="36"/>
                                    </w:rPr>
                                    <w:t>SỞ LAO ĐỘNG THƯƠNG BINH XÃ HỘI</w:t>
                                  </w:r>
                                </w:p>
                                <w:p w:rsidR="005D4A75" w:rsidRPr="00321924" w:rsidRDefault="005D4A75" w:rsidP="00315B3B">
                                  <w:pPr>
                                    <w:shd w:val="clear" w:color="auto" w:fill="FFFFFF"/>
                                    <w:jc w:val="center"/>
                                    <w:rPr>
                                      <w:b/>
                                      <w:bCs/>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6pt;margin-top:13.5pt;width:426pt;height:6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" strokecolor="white">
                      <v:textbox>
                        <w:txbxContent>
                          <w:p w:rsidR="005D4A75" w:rsidRDefault="005D4A75" w:rsidP="00363074">
                            <w:pPr>
                              <w:keepNext/>
                              <w:spacing w:after="0" w:line="240" w:lineRule="auto"/>
                              <w:jc w:val="center"/>
                              <w:rPr>
                                <w:b/>
                                <w:szCs w:val="28"/>
                              </w:rPr>
                            </w:pPr>
                            <w:r>
                              <w:rPr>
                                <w:b/>
                                <w:szCs w:val="28"/>
                              </w:rPr>
                              <w:t>ỦY BAN NHÂN DÂN THÀNH PHỐ HỒ CHÍ MINH</w:t>
                            </w:r>
                          </w:p>
                          <w:p w:rsidR="005D4A75" w:rsidRDefault="005D4A75" w:rsidP="00363074">
                            <w:pPr>
                              <w:keepNext/>
                              <w:spacing w:after="0" w:line="240" w:lineRule="auto"/>
                              <w:jc w:val="center"/>
                              <w:rPr>
                                <w:b/>
                                <w:sz w:val="36"/>
                                <w:szCs w:val="36"/>
                              </w:rPr>
                            </w:pPr>
                            <w:r>
                              <w:rPr>
                                <w:b/>
                                <w:sz w:val="36"/>
                                <w:szCs w:val="36"/>
                              </w:rPr>
                              <w:t>SỞ LAO ĐỘNG THƯƠNG BINH XÃ HỘI</w:t>
                            </w:r>
                          </w:p>
                          <w:p w:rsidR="005D4A75" w:rsidRPr="00321924" w:rsidRDefault="005D4A75" w:rsidP="00315B3B">
                            <w:pPr>
                              <w:shd w:val="clear" w:color="auto" w:fill="FFFFFF"/>
                              <w:jc w:val="center"/>
                              <w:rPr>
                                <w:b/>
                                <w:bCs/>
                                <w:lang w:val="nl-NL"/>
                              </w:rPr>
                            </w:pPr>
                          </w:p>
                        </w:txbxContent>
                      </v:textbox>
                    </v:rect>
                  </w:pict>
                </mc:Fallback>
              </mc:AlternateContent>
            </w:r>
          </w:p>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4294967295" distB="4294967295" distL="114300" distR="114300" simplePos="0" relativeHeight="251659776" behindDoc="0" locked="0" layoutInCell="1" allowOverlap="1">
                      <wp:simplePos x="0" y="0"/>
                      <wp:positionH relativeFrom="column">
                        <wp:posOffset>2059940</wp:posOffset>
                      </wp:positionH>
                      <wp:positionV relativeFrom="paragraph">
                        <wp:posOffset>259714</wp:posOffset>
                      </wp:positionV>
                      <wp:extent cx="1511300" cy="0"/>
                      <wp:effectExtent l="0" t="0" r="1270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64E8FA" id="_x0000_t32" coordsize="21600,21600" o:spt="32" o:oned="t" path="m,l21600,21600e" filled="f">
                      <v:path arrowok="t" fillok="f" o:connecttype="none"/>
                      <o:lock v:ext="edit" shapetype="t"/>
                    </v:shapetype>
                    <v:shape id="AutoShape 8" o:spid="_x0000_s1026" type="#_x0000_t32" style="position:absolute;margin-left:162.2pt;margin-top:20.45pt;width:119pt;height:0;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qb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H8QzGFRBVqa0NDdKjejXPmn53SOmqI6rlMfjtZCA3CxnJu5RwcQaK7IYvmkEMAfw4&#10;q2Nj+wAJU0DHKMnpJgk/ekThYzbNsoc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"/>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78740</wp:posOffset>
                      </wp:positionH>
                      <wp:positionV relativeFrom="paragraph">
                        <wp:posOffset>236855</wp:posOffset>
                      </wp:positionV>
                      <wp:extent cx="5334000" cy="512445"/>
                      <wp:effectExtent l="0" t="0" r="19050" b="209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512445"/>
                              </a:xfrm>
                              <a:prstGeom prst="rect">
                                <a:avLst/>
                              </a:prstGeom>
                              <a:solidFill>
                                <a:srgbClr val="FFFFFF"/>
                              </a:solidFill>
                              <a:ln w="9525">
                                <a:solidFill>
                                  <a:srgbClr val="FFFFFF"/>
                                </a:solidFill>
                                <a:miter lim="800000"/>
                                <a:headEnd/>
                                <a:tailEnd/>
                              </a:ln>
                            </wps:spPr>
                            <wps:txbx>
                              <w:txbxContent>
                                <w:p w:rsidR="005D4A75" w:rsidRPr="0081009D" w:rsidRDefault="005D4A75" w:rsidP="00315B3B">
                                  <w:pPr>
                                    <w:jc w:val="center"/>
                                    <w:rPr>
                                      <w:b/>
                                      <w:bCs/>
                                      <w:sz w:val="40"/>
                                      <w:szCs w:val="40"/>
                                      <w:lang w:val="nl-NL"/>
                                    </w:rPr>
                                  </w:pPr>
                                  <w:r>
                                    <w:rPr>
                                      <w:b/>
                                      <w:bCs/>
                                      <w:sz w:val="40"/>
                                      <w:szCs w:val="40"/>
                                      <w:lang w:val="nl-NL"/>
                                    </w:rPr>
                                    <w:t>PHIẾU KHẢO SÁT DỰ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6.2pt;margin-top:18.65pt;width:420pt;height:40.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" strokecolor="white">
                      <v:textbox>
                        <w:txbxContent>
                          <w:p w:rsidR="005D4A75" w:rsidRPr="0081009D" w:rsidRDefault="005D4A75" w:rsidP="00315B3B">
                            <w:pPr>
                              <w:jc w:val="center"/>
                              <w:rPr>
                                <w:b/>
                                <w:bCs/>
                                <w:sz w:val="40"/>
                                <w:szCs w:val="40"/>
                                <w:lang w:val="nl-NL"/>
                              </w:rPr>
                            </w:pPr>
                            <w:r>
                              <w:rPr>
                                <w:b/>
                                <w:bCs/>
                                <w:sz w:val="40"/>
                                <w:szCs w:val="40"/>
                                <w:lang w:val="nl-NL"/>
                              </w:rPr>
                              <w:t>PHIẾU KHẢO SÁT DỰ ÁN</w:t>
                            </w: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88900</wp:posOffset>
                      </wp:positionV>
                      <wp:extent cx="5336540" cy="2519680"/>
                      <wp:effectExtent l="0" t="0" r="16510"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6540" cy="2519680"/>
                              </a:xfrm>
                              <a:prstGeom prst="rect">
                                <a:avLst/>
                              </a:prstGeom>
                              <a:solidFill>
                                <a:srgbClr val="FFFFFF"/>
                              </a:solidFill>
                              <a:ln w="9525">
                                <a:solidFill>
                                  <a:srgbClr val="FFFFFF"/>
                                </a:solidFill>
                                <a:miter lim="800000"/>
                                <a:headEnd/>
                                <a:tailEnd/>
                              </a:ln>
                            </wps:spPr>
                            <wps:txbx>
                              <w:txbxContent>
                                <w:p w:rsidR="005D4A75" w:rsidRDefault="005D4A75"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5D4A75" w:rsidRPr="000C7CF0" w:rsidRDefault="005D4A75" w:rsidP="00750F52">
                                  <w:pPr>
                                    <w:jc w:val="center"/>
                                    <w:rPr>
                                      <w:b/>
                                      <w:bCs/>
                                      <w:sz w:val="32"/>
                                      <w:szCs w:val="32"/>
                                      <w:lang w:val="nl-NL"/>
                                    </w:rPr>
                                  </w:pPr>
                                  <w:r>
                                    <w:rPr>
                                      <w:b/>
                                      <w:bCs/>
                                      <w:sz w:val="32"/>
                                      <w:szCs w:val="32"/>
                                      <w:lang w:val="nl-NL"/>
                                    </w:rPr>
                                    <w:t>Đơn vị khảo sát: Sở Lao Động Thương Binh Xã Hội TP Hồ Chí Minh</w:t>
                                  </w:r>
                                </w:p>
                                <w:p w:rsidR="005D4A75" w:rsidRPr="009924D5" w:rsidRDefault="005D4A75" w:rsidP="000C7CF0">
                                  <w:pPr>
                                    <w:ind w:left="1788"/>
                                    <w:rPr>
                                      <w:b/>
                                      <w:bCs/>
                                      <w:sz w:val="32"/>
                                      <w:szCs w:val="32"/>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6pt;margin-top:7pt;width:420.2pt;height:19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" strokecolor="white">
                      <v:textbox>
                        <w:txbxContent>
                          <w:p w:rsidR="005D4A75" w:rsidRDefault="005D4A75"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5D4A75" w:rsidRPr="000C7CF0" w:rsidRDefault="005D4A75" w:rsidP="00750F52">
                            <w:pPr>
                              <w:jc w:val="center"/>
                              <w:rPr>
                                <w:b/>
                                <w:bCs/>
                                <w:sz w:val="32"/>
                                <w:szCs w:val="32"/>
                                <w:lang w:val="nl-NL"/>
                              </w:rPr>
                            </w:pPr>
                            <w:r>
                              <w:rPr>
                                <w:b/>
                                <w:bCs/>
                                <w:sz w:val="32"/>
                                <w:szCs w:val="32"/>
                                <w:lang w:val="nl-NL"/>
                              </w:rPr>
                              <w:t>Đơn vị khảo sát: Sở Lao Động Thương Binh Xã Hội TP Hồ Chí Minh</w:t>
                            </w:r>
                          </w:p>
                          <w:p w:rsidR="005D4A75" w:rsidRPr="009924D5" w:rsidRDefault="005D4A75" w:rsidP="000C7CF0">
                            <w:pPr>
                              <w:ind w:left="1788"/>
                              <w:rPr>
                                <w:b/>
                                <w:bCs/>
                                <w:sz w:val="32"/>
                                <w:szCs w:val="32"/>
                                <w:lang w:val="nl-NL"/>
                              </w:rPr>
                            </w:pP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tabs>
                <w:tab w:val="left" w:pos="1272"/>
              </w:tabs>
              <w:spacing w:before="120" w:after="120" w:line="360" w:lineRule="auto"/>
              <w:jc w:val="both"/>
              <w:rPr>
                <w:rFonts w:eastAsia="SimSun"/>
                <w:szCs w:val="26"/>
                <w:lang w:val="nl-NL"/>
              </w:rPr>
            </w:pPr>
          </w:p>
          <w:p w:rsidR="00315B3B" w:rsidRPr="00900C4E" w:rsidRDefault="00CA23EB" w:rsidP="007524F8">
            <w:pPr>
              <w:keepNext/>
              <w:keepLines/>
              <w:widowControl w:val="0"/>
              <w:tabs>
                <w:tab w:val="left" w:pos="1272"/>
              </w:tabs>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169545</wp:posOffset>
                      </wp:positionH>
                      <wp:positionV relativeFrom="paragraph">
                        <wp:posOffset>2368550</wp:posOffset>
                      </wp:positionV>
                      <wp:extent cx="5257800" cy="457200"/>
                      <wp:effectExtent l="0" t="0" r="19050" b="1905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57200"/>
                              </a:xfrm>
                              <a:prstGeom prst="rect">
                                <a:avLst/>
                              </a:prstGeom>
                              <a:solidFill>
                                <a:srgbClr val="FFFFFF"/>
                              </a:solidFill>
                              <a:ln w="9525">
                                <a:solidFill>
                                  <a:srgbClr val="FFFFFF"/>
                                </a:solidFill>
                                <a:miter lim="800000"/>
                                <a:headEnd/>
                                <a:tailEnd/>
                              </a:ln>
                            </wps:spPr>
                            <wps:txbx>
                              <w:txbxContent>
                                <w:p w:rsidR="005D4A75" w:rsidRPr="00FC63C3" w:rsidRDefault="005D4A75"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9" style="position:absolute;left:0;text-align:left;margin-left:13.35pt;margin-top:186.5pt;width:41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" strokecolor="white">
                      <v:textbox>
                        <w:txbxContent>
                          <w:p w:rsidR="005D4A75" w:rsidRPr="00FC63C3" w:rsidRDefault="005D4A75"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v:textbox>
                    </v:rect>
                  </w:pict>
                </mc:Fallback>
              </mc:AlternateContent>
            </w:r>
          </w:p>
        </w:tc>
      </w:tr>
    </w:tbl>
    <w:p w:rsidR="00DF2F8F" w:rsidRPr="00900C4E" w:rsidRDefault="00DF2F8F" w:rsidP="007524F8">
      <w:pPr>
        <w:keepNext/>
        <w:keepLines/>
        <w:widowControl w:val="0"/>
        <w:spacing w:line="400" w:lineRule="exact"/>
        <w:jc w:val="center"/>
        <w:rPr>
          <w:b/>
          <w:szCs w:val="26"/>
        </w:rPr>
      </w:pPr>
      <w:r w:rsidRPr="00900C4E">
        <w:rPr>
          <w:b/>
          <w:szCs w:val="26"/>
        </w:rPr>
        <w:lastRenderedPageBreak/>
        <w:t>I.</w:t>
      </w:r>
      <w:r w:rsidR="000B4ABD" w:rsidRPr="00900C4E">
        <w:rPr>
          <w:b/>
          <w:szCs w:val="26"/>
        </w:rPr>
        <w:t xml:space="preserve"> </w:t>
      </w:r>
      <w:r w:rsidRPr="00900C4E">
        <w:rPr>
          <w:b/>
          <w:szCs w:val="26"/>
        </w:rPr>
        <w:t>THÔNG TIN CHUNG</w:t>
      </w:r>
    </w:p>
    <w:p w:rsidR="00DF2F8F" w:rsidRPr="00900C4E" w:rsidRDefault="00DF2F8F" w:rsidP="007524F8">
      <w:pPr>
        <w:keepNext/>
        <w:keepLines/>
        <w:widowControl w:val="0"/>
        <w:tabs>
          <w:tab w:val="left" w:leader="dot" w:pos="8789"/>
        </w:tabs>
        <w:spacing w:line="400" w:lineRule="exact"/>
        <w:jc w:val="both"/>
        <w:rPr>
          <w:szCs w:val="26"/>
        </w:rPr>
      </w:pPr>
      <w:r w:rsidRPr="00900C4E">
        <w:rPr>
          <w:szCs w:val="26"/>
        </w:rPr>
        <w:t>Tên đ</w:t>
      </w:r>
      <w:r w:rsidRPr="00900C4E">
        <w:rPr>
          <w:szCs w:val="26"/>
          <w:lang w:val="vi-VN"/>
        </w:rPr>
        <w:t>ơn vị cung cấp thông tin:</w:t>
      </w:r>
      <w:r w:rsidRPr="00900C4E">
        <w:rPr>
          <w:szCs w:val="26"/>
        </w:rPr>
        <w:t xml:space="preserve"> </w:t>
      </w:r>
      <w:r w:rsidR="00860845">
        <w:rPr>
          <w:szCs w:val="26"/>
        </w:rPr>
        <w:t>Trường Cao đẳng Lý Tự Trọng Tp. Hồ Chí Minh</w:t>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w:t>
      </w:r>
      <w:r w:rsidR="00860845">
        <w:rPr>
          <w:szCs w:val="26"/>
        </w:rPr>
        <w:t>390 Hoàng Văn Thụ, phường 4, quận Tân Bình, Tp. Hồ Chí Minh</w:t>
      </w:r>
    </w:p>
    <w:p w:rsidR="00860845" w:rsidRDefault="00DF2F8F" w:rsidP="00860845">
      <w:pPr>
        <w:keepNext/>
        <w:keepLines/>
        <w:widowControl w:val="0"/>
        <w:tabs>
          <w:tab w:val="decimal" w:pos="1701"/>
          <w:tab w:val="decimal" w:leader="dot" w:pos="4961"/>
          <w:tab w:val="decimal" w:leader="dot" w:pos="8789"/>
        </w:tabs>
        <w:spacing w:line="400" w:lineRule="exact"/>
        <w:jc w:val="both"/>
        <w:rPr>
          <w:rFonts w:ascii="Open Sans" w:hAnsi="Open Sans" w:cs="Open Sans"/>
          <w:color w:val="FFFFFF"/>
          <w:sz w:val="21"/>
          <w:szCs w:val="21"/>
          <w:shd w:val="clear" w:color="auto" w:fill="FFFFFF"/>
        </w:rPr>
      </w:pPr>
      <w:r w:rsidRPr="00900C4E">
        <w:rPr>
          <w:szCs w:val="26"/>
        </w:rPr>
        <w:t>Số điện thoại</w:t>
      </w:r>
      <w:r w:rsidRPr="00860845">
        <w:rPr>
          <w:szCs w:val="26"/>
        </w:rPr>
        <w:t xml:space="preserve">: </w:t>
      </w:r>
      <w:r w:rsidRPr="00860845">
        <w:rPr>
          <w:szCs w:val="26"/>
        </w:rPr>
        <w:tab/>
      </w:r>
      <w:r w:rsidR="00860845" w:rsidRPr="00860845">
        <w:rPr>
          <w:szCs w:val="26"/>
          <w:shd w:val="clear" w:color="auto" w:fill="FFFFFF"/>
        </w:rPr>
        <w:t>(028) 3811.0521</w:t>
      </w:r>
      <w:r w:rsidRPr="00860845">
        <w:rPr>
          <w:szCs w:val="26"/>
        </w:rPr>
        <w:t xml:space="preserve">   </w:t>
      </w:r>
      <w:r w:rsidRPr="00900C4E">
        <w:rPr>
          <w:szCs w:val="26"/>
        </w:rPr>
        <w:t xml:space="preserve">Fax: </w:t>
      </w:r>
      <w:r w:rsidR="00860845" w:rsidRPr="00860845">
        <w:rPr>
          <w:szCs w:val="26"/>
          <w:shd w:val="clear" w:color="auto" w:fill="FFFFFF"/>
        </w:rPr>
        <w:t>(028) 3811.8676</w:t>
      </w:r>
    </w:p>
    <w:p w:rsidR="00DF2F8F" w:rsidRPr="00900C4E" w:rsidRDefault="00DF2F8F" w:rsidP="00860845">
      <w:pPr>
        <w:keepNext/>
        <w:keepLines/>
        <w:widowControl w:val="0"/>
        <w:tabs>
          <w:tab w:val="decimal" w:pos="1701"/>
          <w:tab w:val="decimal" w:leader="dot" w:pos="4961"/>
          <w:tab w:val="decimal" w:leader="dot" w:pos="8789"/>
        </w:tabs>
        <w:spacing w:line="400" w:lineRule="exact"/>
        <w:jc w:val="both"/>
        <w:rPr>
          <w:szCs w:val="26"/>
        </w:rPr>
      </w:pPr>
      <w:r w:rsidRPr="00900C4E">
        <w:rPr>
          <w:szCs w:val="26"/>
        </w:rPr>
        <w:t xml:space="preserve">Họ và tên cán bộ phỏng vấn: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email/ số điện thoại liên hệ: </w:t>
      </w:r>
      <w:r w:rsidRPr="00900C4E">
        <w:rPr>
          <w:szCs w:val="26"/>
        </w:rPr>
        <w:tab/>
      </w:r>
    </w:p>
    <w:p w:rsidR="000F5D0A" w:rsidRPr="00900C4E" w:rsidRDefault="000F5D0A" w:rsidP="007524F8">
      <w:pPr>
        <w:keepNext/>
        <w:keepLines/>
        <w:widowControl w:val="0"/>
        <w:tabs>
          <w:tab w:val="left" w:pos="3720"/>
        </w:tabs>
        <w:spacing w:line="400" w:lineRule="exact"/>
        <w:jc w:val="both"/>
        <w:rPr>
          <w:i/>
          <w:szCs w:val="26"/>
        </w:rPr>
      </w:pPr>
    </w:p>
    <w:p w:rsidR="00B50799" w:rsidRPr="00900C4E" w:rsidRDefault="00B50799" w:rsidP="007524F8">
      <w:pPr>
        <w:keepNext/>
        <w:keepLines/>
        <w:widowControl w:val="0"/>
        <w:tabs>
          <w:tab w:val="left" w:pos="3720"/>
        </w:tabs>
        <w:spacing w:line="400" w:lineRule="exact"/>
        <w:jc w:val="both"/>
        <w:rPr>
          <w:i/>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DF2F8F" w:rsidRPr="00900C4E" w:rsidRDefault="006B72C8" w:rsidP="007524F8">
      <w:pPr>
        <w:keepNext/>
        <w:keepLines/>
        <w:widowControl w:val="0"/>
        <w:spacing w:line="400" w:lineRule="exact"/>
        <w:jc w:val="center"/>
        <w:rPr>
          <w:b/>
          <w:szCs w:val="26"/>
        </w:rPr>
      </w:pPr>
      <w:r w:rsidRPr="00900C4E">
        <w:rPr>
          <w:b/>
          <w:szCs w:val="26"/>
        </w:rPr>
        <w:br w:type="page"/>
      </w:r>
      <w:r w:rsidR="00DF2F8F" w:rsidRPr="00900C4E">
        <w:rPr>
          <w:b/>
          <w:szCs w:val="26"/>
        </w:rPr>
        <w:lastRenderedPageBreak/>
        <w:t>II.</w:t>
      </w:r>
      <w:r w:rsidR="000B4ABD" w:rsidRPr="00900C4E">
        <w:rPr>
          <w:b/>
          <w:szCs w:val="26"/>
        </w:rPr>
        <w:t xml:space="preserve"> </w:t>
      </w:r>
      <w:r w:rsidR="00DF2F8F" w:rsidRPr="00900C4E">
        <w:rPr>
          <w:b/>
          <w:szCs w:val="26"/>
        </w:rPr>
        <w:t xml:space="preserve">NỘI DUNG </w:t>
      </w:r>
      <w:r w:rsidR="00956AE9">
        <w:rPr>
          <w:b/>
          <w:szCs w:val="26"/>
        </w:rPr>
        <w:t>KHẢO SÁT</w:t>
      </w:r>
    </w:p>
    <w:p w:rsidR="009B39AC" w:rsidRPr="00900C4E" w:rsidRDefault="009B39AC" w:rsidP="007524F8">
      <w:pPr>
        <w:pStyle w:val="Heading1"/>
        <w:keepLines/>
        <w:widowControl w:val="0"/>
        <w:ind w:left="0" w:firstLine="0"/>
        <w:jc w:val="both"/>
        <w:rPr>
          <w:sz w:val="26"/>
          <w:szCs w:val="26"/>
        </w:rPr>
      </w:pPr>
      <w:r w:rsidRPr="00900C4E">
        <w:rPr>
          <w:sz w:val="26"/>
          <w:szCs w:val="26"/>
        </w:rPr>
        <w:t xml:space="preserve">KHẢO SÁT VỀ </w:t>
      </w:r>
      <w:r w:rsidR="004F3FEF" w:rsidRPr="00900C4E">
        <w:rPr>
          <w:sz w:val="26"/>
          <w:szCs w:val="26"/>
        </w:rPr>
        <w:t>HỆ THỐNG PHẦN MỀM ĐANG SỬ DỤNG TẠI SỞ</w:t>
      </w:r>
      <w:r w:rsidR="00975C33">
        <w:rPr>
          <w:sz w:val="26"/>
          <w:szCs w:val="26"/>
        </w:rPr>
        <w:t xml:space="preserve"> LAO ĐỘNG THƯƠNG BINH XÃ HỘI</w:t>
      </w:r>
      <w:r w:rsidR="004F3FEF" w:rsidRPr="00900C4E">
        <w:rPr>
          <w:sz w:val="26"/>
          <w:szCs w:val="26"/>
        </w:rPr>
        <w:t xml:space="preserve">, PHÒNG </w:t>
      </w:r>
      <w:r w:rsidR="00975C33">
        <w:rPr>
          <w:sz w:val="26"/>
          <w:szCs w:val="26"/>
        </w:rPr>
        <w:t>DẠY NGHỀ</w:t>
      </w:r>
      <w:r w:rsidR="004F3FEF" w:rsidRPr="00900C4E">
        <w:rPr>
          <w:sz w:val="26"/>
          <w:szCs w:val="26"/>
        </w:rPr>
        <w:t xml:space="preserve"> VÀ CÁC TRƯỜNG </w:t>
      </w:r>
      <w:r w:rsidR="00975C33">
        <w:rPr>
          <w:sz w:val="26"/>
          <w:szCs w:val="26"/>
        </w:rPr>
        <w:t>CAO ĐẲNG, TRUNG CẤP NGHỀ TRÊN ĐỊA BÀN</w:t>
      </w:r>
    </w:p>
    <w:p w:rsidR="00DB47F5" w:rsidRPr="00C27245" w:rsidRDefault="00DB47F5" w:rsidP="00A260B8">
      <w:pPr>
        <w:pStyle w:val="Heading3"/>
        <w:keepLines/>
        <w:widowControl w:val="0"/>
        <w:numPr>
          <w:ilvl w:val="0"/>
          <w:numId w:val="12"/>
        </w:numPr>
        <w:spacing w:after="240" w:line="288" w:lineRule="auto"/>
        <w:ind w:left="360"/>
        <w:rPr>
          <w:noProof/>
          <w:color w:val="FF0000"/>
        </w:rPr>
      </w:pPr>
      <w:r w:rsidRPr="00C27245">
        <w:rPr>
          <w:noProof/>
        </w:rPr>
        <w:t xml:space="preserve">Khảo sát hiện trạng sử dụng </w:t>
      </w:r>
      <w:r w:rsidR="00C43253" w:rsidRPr="00C27245">
        <w:rPr>
          <w:noProof/>
        </w:rPr>
        <w:t xml:space="preserve">các </w:t>
      </w:r>
      <w:r w:rsidRPr="00C27245">
        <w:rPr>
          <w:noProof/>
        </w:rPr>
        <w:t>phần mềm quản lý cấp Trường học</w:t>
      </w:r>
      <w:r w:rsidR="007D7B52" w:rsidRPr="00C27245">
        <w:rPr>
          <w:noProof/>
        </w:rPr>
        <w:t xml:space="preserve">        </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Đơn vị đã có sử dụng các phần mềm trong quản lý:</w:t>
      </w:r>
    </w:p>
    <w:p w:rsidR="00DB47F5" w:rsidRPr="00900C4E" w:rsidRDefault="004937F0" w:rsidP="007524F8">
      <w:pPr>
        <w:keepNext/>
        <w:keepLines/>
        <w:widowControl w:val="0"/>
        <w:spacing w:before="120" w:after="120" w:line="288" w:lineRule="auto"/>
        <w:ind w:left="270"/>
        <w:rPr>
          <w:snapToGrid w:val="0"/>
          <w:szCs w:val="26"/>
        </w:rPr>
      </w:pPr>
      <w:r>
        <w:rPr>
          <w:sz w:val="28"/>
          <w:szCs w:val="28"/>
        </w:rPr>
        <w:sym w:font="Wingdings" w:char="F078"/>
      </w:r>
      <w:r w:rsidR="00DB47F5" w:rsidRPr="00900C4E">
        <w:rPr>
          <w:snapToGrid w:val="0"/>
          <w:szCs w:val="26"/>
        </w:rPr>
        <w:t xml:space="preserve"> Có</w:t>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5D4A75">
        <w:rPr>
          <w:snapToGrid w:val="0"/>
          <w:szCs w:val="26"/>
        </w:rPr>
      </w:r>
      <w:r w:rsidR="005D4A75">
        <w:rPr>
          <w:snapToGrid w:val="0"/>
          <w:szCs w:val="26"/>
        </w:rPr>
        <w:fldChar w:fldCharType="separate"/>
      </w:r>
      <w:r w:rsidRPr="00900C4E">
        <w:rPr>
          <w:snapToGrid w:val="0"/>
          <w:szCs w:val="26"/>
        </w:rPr>
        <w:fldChar w:fldCharType="end"/>
      </w:r>
      <w:r w:rsidRPr="00900C4E">
        <w:rPr>
          <w:snapToGrid w:val="0"/>
          <w:szCs w:val="26"/>
        </w:rPr>
        <w:t xml:space="preserve"> Không</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860845" w:rsidRPr="00860845" w:rsidTr="00174837">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097483"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 xml:space="preserve">Loại phần mềm </w:t>
            </w:r>
            <w:r w:rsidRPr="00860845">
              <w:rPr>
                <w:rStyle w:val="FontStyle30"/>
                <w:bCs/>
                <w:color w:val="auto"/>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Số đơn vị sử dụng</w:t>
            </w:r>
          </w:p>
        </w:tc>
      </w:tr>
      <w:tr w:rsidR="00860845" w:rsidRPr="00860845" w:rsidTr="00174837">
        <w:trPr>
          <w:trHeight w:val="504"/>
        </w:trPr>
        <w:tc>
          <w:tcPr>
            <w:tcW w:w="826" w:type="dxa"/>
            <w:tcBorders>
              <w:top w:val="single" w:sz="18" w:space="0" w:color="9BBB59"/>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1</w:t>
            </w:r>
          </w:p>
        </w:tc>
        <w:tc>
          <w:tcPr>
            <w:tcW w:w="1402"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PMT-EMS</w:t>
            </w:r>
          </w:p>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(education, ExamSys Offline, ExamSys Test)</w:t>
            </w:r>
          </w:p>
        </w:tc>
        <w:tc>
          <w:tcPr>
            <w:tcW w:w="1408"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 GV, NV, HSSV</w:t>
            </w:r>
          </w:p>
        </w:tc>
        <w:tc>
          <w:tcPr>
            <w:tcW w:w="1682"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single" w:sz="18" w:space="0" w:color="9BBB59"/>
              <w:left w:val="dotted" w:sz="4" w:space="0" w:color="auto"/>
              <w:bottom w:val="dotted" w:sz="4" w:space="0" w:color="auto"/>
              <w:right w:val="single" w:sz="8" w:space="0" w:color="9BBB59"/>
            </w:tcBorders>
            <w:vAlign w:val="center"/>
          </w:tcPr>
          <w:p w:rsidR="000170EA" w:rsidRPr="00860845" w:rsidRDefault="00AB6A7C" w:rsidP="00F22413">
            <w:pPr>
              <w:keepNext/>
              <w:keepLines/>
              <w:spacing w:after="0" w:line="312" w:lineRule="auto"/>
              <w:jc w:val="center"/>
              <w:rPr>
                <w:rStyle w:val="FontStyle30"/>
                <w:color w:val="auto"/>
                <w:lang w:eastAsia="vi-VN"/>
              </w:rPr>
            </w:pPr>
            <w:r w:rsidRPr="00860845">
              <w:rPr>
                <w:rStyle w:val="FontStyle30"/>
                <w:color w:val="auto"/>
                <w:lang w:eastAsia="vi-VN"/>
              </w:rPr>
              <w:t>9078</w:t>
            </w:r>
          </w:p>
        </w:tc>
        <w:tc>
          <w:tcPr>
            <w:tcW w:w="1345" w:type="dxa"/>
            <w:tcBorders>
              <w:top w:val="single" w:sz="18" w:space="0" w:color="9BBB59"/>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2</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Microsoft office</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 GV, NV, HSSV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AB6A7C" w:rsidP="00F22413">
            <w:pPr>
              <w:keepNext/>
              <w:keepLines/>
              <w:spacing w:after="0" w:line="312" w:lineRule="auto"/>
              <w:jc w:val="center"/>
              <w:rPr>
                <w:rStyle w:val="FontStyle30"/>
                <w:color w:val="auto"/>
                <w:lang w:eastAsia="vi-VN"/>
              </w:rPr>
            </w:pPr>
            <w:r w:rsidRPr="00860845">
              <w:rPr>
                <w:rStyle w:val="FontStyle30"/>
                <w:color w:val="auto"/>
                <w:lang w:eastAsia="vi-VN"/>
              </w:rPr>
              <w:t>9078</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5C05C5"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4</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Mschool</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HSSV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Web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AB6A7C" w:rsidP="00F22413">
            <w:pPr>
              <w:keepNext/>
              <w:keepLines/>
              <w:spacing w:after="0" w:line="312" w:lineRule="auto"/>
              <w:jc w:val="center"/>
              <w:rPr>
                <w:rStyle w:val="FontStyle30"/>
                <w:color w:val="auto"/>
                <w:lang w:eastAsia="vi-VN"/>
              </w:rPr>
            </w:pPr>
            <w:r w:rsidRPr="00860845">
              <w:rPr>
                <w:rStyle w:val="FontStyle30"/>
                <w:color w:val="auto"/>
                <w:lang w:eastAsia="vi-VN"/>
              </w:rPr>
              <w:t>2113</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5</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ePIMS</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CB-GV-NV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329</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6</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Quản lý hành chính (Egov)</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CB-GV-NV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Web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329</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7</w:t>
            </w:r>
          </w:p>
        </w:tc>
        <w:tc>
          <w:tcPr>
            <w:tcW w:w="1402"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szCs w:val="26"/>
              </w:rPr>
              <w:t>P</w:t>
            </w:r>
            <w:r w:rsidRPr="00860845">
              <w:rPr>
                <w:szCs w:val="26"/>
                <w:lang w:val="vi-VN"/>
              </w:rPr>
              <w:t xml:space="preserve">hần mềm kế toán hành chính </w:t>
            </w:r>
            <w:r w:rsidRPr="00860845">
              <w:rPr>
                <w:szCs w:val="26"/>
                <w:lang w:val="vi-VN"/>
              </w:rPr>
              <w:lastRenderedPageBreak/>
              <w:t>sự nghiệp (IMAS)</w:t>
            </w:r>
          </w:p>
        </w:tc>
        <w:tc>
          <w:tcPr>
            <w:tcW w:w="1408"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lastRenderedPageBreak/>
              <w:t>Nhân viên kế toán.</w:t>
            </w:r>
          </w:p>
        </w:tc>
        <w:tc>
          <w:tcPr>
            <w:tcW w:w="1682"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Không giới hạn</w:t>
            </w:r>
          </w:p>
        </w:tc>
        <w:tc>
          <w:tcPr>
            <w:tcW w:w="1345" w:type="dxa"/>
            <w:tcBorders>
              <w:top w:val="dotted" w:sz="4" w:space="0" w:color="auto"/>
              <w:left w:val="dotted" w:sz="4" w:space="0" w:color="auto"/>
              <w:bottom w:val="dotted" w:sz="4" w:space="0" w:color="auto"/>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1</w:t>
            </w:r>
          </w:p>
        </w:tc>
      </w:tr>
      <w:tr w:rsidR="00860845" w:rsidRPr="00860845" w:rsidTr="00174837">
        <w:tc>
          <w:tcPr>
            <w:tcW w:w="826" w:type="dxa"/>
            <w:tcBorders>
              <w:top w:val="dotted" w:sz="4" w:space="0" w:color="auto"/>
              <w:left w:val="single" w:sz="8" w:space="0" w:color="9BBB59"/>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8</w:t>
            </w:r>
          </w:p>
        </w:tc>
        <w:tc>
          <w:tcPr>
            <w:tcW w:w="1402"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szCs w:val="26"/>
              </w:rPr>
              <w:t>Phần mềm hỗ trợ kê khai thuế (HTKK)</w:t>
            </w:r>
          </w:p>
        </w:tc>
        <w:tc>
          <w:tcPr>
            <w:tcW w:w="1408"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Nhân viên kế toán.</w:t>
            </w:r>
          </w:p>
        </w:tc>
        <w:tc>
          <w:tcPr>
            <w:tcW w:w="1682"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bCs/>
                <w:color w:val="auto"/>
                <w:lang w:eastAsia="vi-VN"/>
              </w:rPr>
              <w:t>Destop App</w:t>
            </w:r>
          </w:p>
        </w:tc>
        <w:tc>
          <w:tcPr>
            <w:tcW w:w="1436"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single" w:sz="8" w:space="0" w:color="9BBB59"/>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Không giới hạn</w:t>
            </w:r>
          </w:p>
        </w:tc>
        <w:tc>
          <w:tcPr>
            <w:tcW w:w="1345" w:type="dxa"/>
            <w:tcBorders>
              <w:top w:val="dotted" w:sz="4" w:space="0" w:color="auto"/>
              <w:left w:val="dotted" w:sz="4" w:space="0" w:color="auto"/>
              <w:bottom w:val="single" w:sz="8" w:space="0" w:color="9BBB59"/>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1</w:t>
            </w:r>
          </w:p>
        </w:tc>
      </w:tr>
    </w:tbl>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Các phần mềm đã có đáp ứng được nhu cầ</w:t>
      </w:r>
      <w:r w:rsidR="000F30F1" w:rsidRPr="00900C4E">
        <w:rPr>
          <w:rStyle w:val="FontStyle30"/>
          <w:b w:val="0"/>
          <w:lang w:eastAsia="vi-VN"/>
        </w:rPr>
        <w:t>u</w:t>
      </w:r>
      <w:r w:rsidRPr="00900C4E">
        <w:rPr>
          <w:rStyle w:val="FontStyle30"/>
          <w:b w:val="0"/>
          <w:lang w:eastAsia="vi-VN"/>
        </w:rPr>
        <w:t xml:space="preserve"> của đơn vị:</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ab/>
      </w:r>
      <w:r w:rsidR="006A33B7">
        <w:rPr>
          <w:sz w:val="28"/>
          <w:szCs w:val="28"/>
        </w:rPr>
        <w:sym w:font="Wingdings" w:char="F078"/>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5D4A75">
        <w:rPr>
          <w:snapToGrid w:val="0"/>
          <w:szCs w:val="26"/>
        </w:rPr>
      </w:r>
      <w:r w:rsidR="005D4A75">
        <w:rPr>
          <w:snapToGrid w:val="0"/>
          <w:szCs w:val="26"/>
        </w:rPr>
        <w:fldChar w:fldCharType="separate"/>
      </w:r>
      <w:r w:rsidRPr="00900C4E">
        <w:rPr>
          <w:snapToGrid w:val="0"/>
          <w:szCs w:val="26"/>
        </w:rPr>
        <w:fldChar w:fldCharType="end"/>
      </w:r>
      <w:r w:rsidRPr="00900C4E">
        <w:rPr>
          <w:snapToGrid w:val="0"/>
          <w:szCs w:val="26"/>
        </w:rPr>
        <w:t xml:space="preserve"> Không</w:t>
      </w:r>
    </w:p>
    <w:p w:rsidR="00C86888" w:rsidRDefault="00DB47F5" w:rsidP="007524F8">
      <w:pPr>
        <w:keepNext/>
        <w:keepLines/>
        <w:widowControl w:val="0"/>
        <w:spacing w:before="120" w:after="120" w:line="288" w:lineRule="auto"/>
        <w:ind w:left="270"/>
        <w:rPr>
          <w:szCs w:val="26"/>
        </w:rPr>
      </w:pPr>
      <w:r w:rsidRPr="00900C4E">
        <w:rPr>
          <w:snapToGrid w:val="0"/>
          <w:szCs w:val="26"/>
        </w:rPr>
        <w:t>Nêu lý do trong trường hợp không đáp ứng:</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lang w:eastAsia="vi-VN"/>
        </w:rPr>
        <w:t>Ý kiến đề xuất của đơn vị:</w:t>
      </w:r>
    </w:p>
    <w:p w:rsidR="00DB47F5" w:rsidRDefault="008352F4" w:rsidP="00701EE3">
      <w:pPr>
        <w:pStyle w:val="BodyText"/>
        <w:keepNext/>
        <w:keepLines/>
        <w:jc w:val="both"/>
        <w:rPr>
          <w:szCs w:val="26"/>
          <w:lang w:eastAsia="vi-VN"/>
        </w:rPr>
      </w:pPr>
      <w:r>
        <w:rPr>
          <w:szCs w:val="26"/>
          <w:lang w:eastAsia="vi-VN"/>
        </w:rPr>
        <w:t>Tăng cường, cập nhật nhiều nhiều tính năng và kết nối liên thông giữa các phần mềm phù hợp với điều kiện phát triển của đơn vị</w:t>
      </w:r>
      <w:r w:rsidR="00174837">
        <w:rPr>
          <w:szCs w:val="26"/>
          <w:lang w:eastAsia="vi-VN"/>
        </w:rPr>
        <w:t>:</w:t>
      </w:r>
    </w:p>
    <w:p w:rsidR="00174837" w:rsidRPr="00174837" w:rsidRDefault="00174837" w:rsidP="00174837">
      <w:pPr>
        <w:pStyle w:val="ListParagraph"/>
        <w:numPr>
          <w:ilvl w:val="0"/>
          <w:numId w:val="29"/>
        </w:numPr>
        <w:spacing w:after="0" w:line="360" w:lineRule="auto"/>
        <w:ind w:left="0" w:firstLine="360"/>
        <w:jc w:val="both"/>
        <w:rPr>
          <w:b/>
          <w:szCs w:val="26"/>
          <w:lang w:val="vi-VN"/>
        </w:rPr>
      </w:pPr>
      <w:r w:rsidRPr="00174837">
        <w:rPr>
          <w:rFonts w:eastAsia="Times New Roman"/>
          <w:color w:val="000000"/>
          <w:szCs w:val="26"/>
        </w:rPr>
        <w:t>Phần mềm PMT-EMS Education</w:t>
      </w:r>
      <w:r w:rsidRPr="00174837">
        <w:rPr>
          <w:rFonts w:eastAsia="Times New Roman"/>
          <w:color w:val="000000"/>
          <w:szCs w:val="26"/>
          <w:lang w:val="vi-VN"/>
        </w:rPr>
        <w:t xml:space="preserve">: </w:t>
      </w:r>
      <w:r w:rsidRPr="00174837">
        <w:rPr>
          <w:szCs w:val="26"/>
        </w:rPr>
        <w:t>đề xuất mẫu xác nhận học phí cho Học sinh- Sinh viên bị mất biên lai có nhu cầu xác nhận học phí, bổ sung ngày bắt đầu và kết thúc trên biên lai thu tiền ký túc xá để theo dõi chính xác thời gian ở ký túc xá, cấn trừ công nợ cho sinh viên trong trường hợp chuyển lớp học phần.</w:t>
      </w:r>
    </w:p>
    <w:p w:rsidR="00174837" w:rsidRPr="00174837" w:rsidRDefault="00174837" w:rsidP="00174837">
      <w:pPr>
        <w:pStyle w:val="ListParagraph"/>
        <w:numPr>
          <w:ilvl w:val="0"/>
          <w:numId w:val="29"/>
        </w:numPr>
        <w:spacing w:after="0" w:line="360" w:lineRule="auto"/>
        <w:ind w:left="0" w:firstLine="360"/>
        <w:jc w:val="both"/>
        <w:rPr>
          <w:b/>
          <w:szCs w:val="26"/>
          <w:lang w:val="vi-VN"/>
        </w:rPr>
      </w:pPr>
      <w:r w:rsidRPr="00174837">
        <w:rPr>
          <w:szCs w:val="26"/>
        </w:rPr>
        <w:t>P</w:t>
      </w:r>
      <w:r w:rsidRPr="00174837">
        <w:rPr>
          <w:szCs w:val="26"/>
          <w:lang w:val="vi-VN"/>
        </w:rPr>
        <w:t>hần mềm kế toán hành chính sự nghiệp (IMAS): Bổ sung các mẫu biểu, tính năng phục vụ công tác cung cấp thông tin tài chính.</w:t>
      </w:r>
    </w:p>
    <w:p w:rsidR="00E1617D" w:rsidRPr="00E1617D" w:rsidRDefault="00174837" w:rsidP="00E1617D">
      <w:pPr>
        <w:pStyle w:val="ListParagraph"/>
        <w:numPr>
          <w:ilvl w:val="0"/>
          <w:numId w:val="29"/>
        </w:numPr>
        <w:spacing w:after="0" w:line="360" w:lineRule="auto"/>
        <w:ind w:left="0" w:firstLine="360"/>
        <w:jc w:val="both"/>
        <w:rPr>
          <w:b/>
          <w:szCs w:val="26"/>
          <w:lang w:val="vi-VN"/>
        </w:rPr>
      </w:pPr>
      <w:r>
        <w:rPr>
          <w:lang w:eastAsia="vi-VN"/>
        </w:rPr>
        <w:t>Đề</w:t>
      </w:r>
      <w:r w:rsidRPr="00174837">
        <w:rPr>
          <w:lang w:val="vi-VN" w:eastAsia="vi-VN"/>
        </w:rPr>
        <w:t xml:space="preserve"> xuất một số phần mềm sử dụng trong công tác quản lý tài chính: Phần mềm thu học phí ngân hàng OCB, Phần mềm hỗ trợ </w:t>
      </w:r>
      <w:r w:rsidRPr="00174837">
        <w:rPr>
          <w:szCs w:val="26"/>
        </w:rPr>
        <w:t>E-Learning</w:t>
      </w:r>
      <w:r w:rsidRPr="00174837">
        <w:rPr>
          <w:szCs w:val="26"/>
          <w:lang w:val="vi-VN"/>
        </w:rPr>
        <w:t>, phần mềm quản lý tài sản QLTS.VN.</w:t>
      </w:r>
    </w:p>
    <w:p w:rsidR="00E1617D" w:rsidRPr="00E1617D" w:rsidRDefault="00E1617D" w:rsidP="00E1617D">
      <w:pPr>
        <w:pStyle w:val="ListParagraph"/>
        <w:numPr>
          <w:ilvl w:val="0"/>
          <w:numId w:val="29"/>
        </w:numPr>
        <w:spacing w:after="0" w:line="360" w:lineRule="auto"/>
        <w:ind w:left="0" w:firstLine="360"/>
        <w:jc w:val="both"/>
        <w:rPr>
          <w:b/>
          <w:szCs w:val="26"/>
          <w:lang w:val="vi-VN"/>
        </w:rPr>
      </w:pPr>
      <w:r w:rsidRPr="00E1617D">
        <w:rPr>
          <w:szCs w:val="26"/>
        </w:rPr>
        <w:t>Microsoft Office 2010 chưa đáp ứng được nhu cầu, chỉ sử dụng để làm việc và thống kê. Bởi vì hoạt động của Thư viện là hoạt động đặc thù cần có phần mềm quản lý riêng</w:t>
      </w:r>
      <w:r>
        <w:rPr>
          <w:szCs w:val="26"/>
        </w:rPr>
        <w:t>.</w:t>
      </w:r>
    </w:p>
    <w:p w:rsidR="0021122C" w:rsidRPr="00900C4E" w:rsidRDefault="0021122C" w:rsidP="007524F8">
      <w:pPr>
        <w:pStyle w:val="Heading1"/>
        <w:keepLines/>
        <w:widowControl w:val="0"/>
        <w:ind w:left="0" w:firstLine="0"/>
        <w:jc w:val="both"/>
        <w:rPr>
          <w:sz w:val="26"/>
          <w:szCs w:val="26"/>
        </w:rPr>
      </w:pPr>
      <w:r w:rsidRPr="00900C4E">
        <w:rPr>
          <w:sz w:val="26"/>
          <w:szCs w:val="26"/>
        </w:rPr>
        <w:lastRenderedPageBreak/>
        <w:t>KHẢO SÁT NHU CẦU QUẢN LÝ, TỔNG HỢP BÁO CÁO, THỐNG KÊ CỦA CÁC ĐƠN VỊ CẤP SỞ</w:t>
      </w:r>
      <w:r w:rsidR="00CD6418" w:rsidRPr="00900C4E">
        <w:rPr>
          <w:sz w:val="26"/>
          <w:szCs w:val="26"/>
        </w:rPr>
        <w:t xml:space="preserve">, CẤP </w:t>
      </w:r>
      <w:r w:rsidR="00652512" w:rsidRPr="00900C4E">
        <w:rPr>
          <w:sz w:val="26"/>
          <w:szCs w:val="26"/>
        </w:rPr>
        <w:t>PHÒNG VÀ CÁC</w:t>
      </w:r>
      <w:r w:rsidRPr="00900C4E">
        <w:rPr>
          <w:sz w:val="26"/>
          <w:szCs w:val="26"/>
        </w:rPr>
        <w:t xml:space="preserve"> TRƯỜNG </w:t>
      </w:r>
      <w:r w:rsidR="00DB4FD1">
        <w:rPr>
          <w:sz w:val="26"/>
          <w:szCs w:val="26"/>
        </w:rPr>
        <w:t>NGHỀ</w:t>
      </w:r>
    </w:p>
    <w:p w:rsidR="00B35C0B" w:rsidRPr="00701EE3" w:rsidRDefault="00B35C0B" w:rsidP="00A260B8">
      <w:pPr>
        <w:pStyle w:val="Heading3"/>
        <w:keepLines/>
        <w:widowControl w:val="0"/>
        <w:numPr>
          <w:ilvl w:val="0"/>
          <w:numId w:val="15"/>
        </w:numPr>
        <w:spacing w:after="240" w:line="288" w:lineRule="auto"/>
        <w:ind w:left="360"/>
        <w:rPr>
          <w:noProof/>
        </w:rPr>
      </w:pPr>
      <w:r w:rsidRPr="00701EE3">
        <w:rPr>
          <w:noProof/>
        </w:rPr>
        <w:t xml:space="preserve">Khảo sát nhu cầu quản lý, tổng hợp báo cáo, thống kê tại cấp Trường </w:t>
      </w:r>
      <w:r w:rsidR="009064F0" w:rsidRPr="00701EE3">
        <w:rPr>
          <w:noProof/>
        </w:rPr>
        <w:t>Nghề</w:t>
      </w:r>
      <w:r w:rsidR="007D7B52" w:rsidRPr="00701EE3">
        <w:rPr>
          <w:noProof/>
        </w:rPr>
        <w:t xml:space="preserve">  </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6A33B7" w:rsidP="007524F8">
      <w:pPr>
        <w:keepNext/>
        <w:keepLines/>
        <w:widowControl w:val="0"/>
        <w:spacing w:before="120" w:after="120" w:line="288" w:lineRule="auto"/>
        <w:ind w:left="270"/>
        <w:rPr>
          <w:snapToGrid w:val="0"/>
          <w:szCs w:val="26"/>
        </w:rPr>
      </w:pPr>
      <w:r>
        <w:rPr>
          <w:sz w:val="28"/>
          <w:szCs w:val="28"/>
        </w:rPr>
        <w:sym w:font="Wingdings" w:char="F078"/>
      </w:r>
      <w:r w:rsidR="00B35C0B" w:rsidRPr="00900C4E">
        <w:rPr>
          <w:snapToGrid w:val="0"/>
          <w:szCs w:val="26"/>
        </w:rPr>
        <w:t xml:space="preserve"> Có</w:t>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5D4A75">
        <w:rPr>
          <w:snapToGrid w:val="0"/>
          <w:szCs w:val="26"/>
        </w:rPr>
      </w:r>
      <w:r w:rsidR="005D4A75">
        <w:rPr>
          <w:snapToGrid w:val="0"/>
          <w:szCs w:val="26"/>
        </w:rPr>
        <w:fldChar w:fldCharType="separate"/>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701EE3">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Mẫu theo quy chuẩn</w:t>
            </w:r>
          </w:p>
          <w:p w:rsidR="00B35C0B" w:rsidRPr="00900C4E" w:rsidRDefault="00B35C0B" w:rsidP="00701EE3">
            <w:pPr>
              <w:keepNext/>
              <w:keepLines/>
              <w:spacing w:after="0" w:line="23" w:lineRule="atLeast"/>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Số đơn vị sử dụng</w:t>
            </w:r>
          </w:p>
        </w:tc>
      </w:tr>
      <w:tr w:rsidR="00701EE3" w:rsidRPr="00900C4E" w:rsidTr="00701EE3">
        <w:trPr>
          <w:trHeight w:val="504"/>
        </w:trPr>
        <w:tc>
          <w:tcPr>
            <w:tcW w:w="0" w:type="auto"/>
            <w:tcBorders>
              <w:top w:val="single" w:sz="18" w:space="0" w:color="9BBB59"/>
              <w:left w:val="single" w:sz="8" w:space="0" w:color="9BBB59"/>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Pr>
                <w:rStyle w:val="FontStyle30"/>
                <w:lang w:eastAsia="vi-VN"/>
              </w:rPr>
              <w:t xml:space="preserve">Báo cáo định kỳ (tháng, quý, </w:t>
            </w:r>
            <w:r>
              <w:rPr>
                <w:rStyle w:val="FontStyle30"/>
              </w:rPr>
              <w:t>sơ kết,</w:t>
            </w:r>
            <w:r>
              <w:rPr>
                <w:rStyle w:val="FontStyle30"/>
                <w:lang w:eastAsia="vi-VN"/>
              </w:rPr>
              <w:t xml:space="preserve"> năm hoặc đột xuất)</w:t>
            </w:r>
          </w:p>
        </w:tc>
        <w:tc>
          <w:tcPr>
            <w:tcW w:w="2516" w:type="dxa"/>
            <w:tcBorders>
              <w:top w:val="single" w:sz="18" w:space="0" w:color="9BBB59"/>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single" w:sz="18" w:space="0" w:color="9BBB59"/>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Pr>
                <w:rStyle w:val="FontStyle30"/>
                <w:lang w:eastAsia="vi-VN"/>
              </w:rPr>
              <w:t>Có</w:t>
            </w:r>
          </w:p>
        </w:tc>
        <w:tc>
          <w:tcPr>
            <w:tcW w:w="1341" w:type="dxa"/>
            <w:tcBorders>
              <w:top w:val="single" w:sz="18" w:space="0" w:color="9BBB59"/>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Pr>
                <w:rStyle w:val="FontStyle30"/>
                <w:lang w:eastAsia="vi-VN"/>
              </w:rPr>
              <w:t>2</w:t>
            </w:r>
            <w:r w:rsidR="005C05C5">
              <w:rPr>
                <w:rStyle w:val="FontStyle30"/>
                <w:lang w:eastAsia="vi-VN"/>
              </w:rPr>
              <w:t>1</w:t>
            </w:r>
          </w:p>
        </w:tc>
      </w:tr>
      <w:tr w:rsidR="00701EE3"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b/>
                <w:bCs/>
                <w:lang w:eastAsia="vi-VN"/>
              </w:rPr>
            </w:pPr>
            <w:r>
              <w:rPr>
                <w:rStyle w:val="FontStyle30"/>
                <w:b/>
                <w:bCs/>
                <w:lang w:eastAsia="vi-VN"/>
              </w:rPr>
              <w:t>2</w:t>
            </w:r>
          </w:p>
        </w:tc>
        <w:tc>
          <w:tcPr>
            <w:tcW w:w="0" w:type="auto"/>
            <w:tcBorders>
              <w:top w:val="dotted" w:sz="4" w:space="0" w:color="auto"/>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sidRPr="00C86888">
              <w:rPr>
                <w:rStyle w:val="FontStyle30"/>
                <w:lang w:eastAsia="vi-VN"/>
              </w:rPr>
              <w:t>Thống kê số liệu HSSV: Sĩ</w:t>
            </w:r>
            <w:r>
              <w:rPr>
                <w:rStyle w:val="FontStyle30"/>
                <w:lang w:eastAsia="vi-VN"/>
              </w:rPr>
              <w:t xml:space="preserve"> </w:t>
            </w:r>
            <w:r w:rsidRPr="00C86888">
              <w:rPr>
                <w:rStyle w:val="FontStyle30"/>
                <w:lang w:eastAsia="vi-VN"/>
              </w:rPr>
              <w:t>số HSSV, Dân tộc, Tôn</w:t>
            </w:r>
            <w:r>
              <w:rPr>
                <w:rStyle w:val="FontStyle30"/>
                <w:lang w:eastAsia="vi-VN"/>
              </w:rPr>
              <w:t xml:space="preserve"> </w:t>
            </w:r>
            <w:r w:rsidRPr="00C86888">
              <w:rPr>
                <w:rStyle w:val="FontStyle30"/>
                <w:lang w:eastAsia="vi-VN"/>
              </w:rPr>
              <w:t>giáo, độ tuổi, đối tượng</w:t>
            </w:r>
            <w:r>
              <w:rPr>
                <w:rStyle w:val="FontStyle30"/>
                <w:lang w:eastAsia="vi-VN"/>
              </w:rPr>
              <w:t xml:space="preserve"> </w:t>
            </w:r>
            <w:r w:rsidRPr="00C86888">
              <w:rPr>
                <w:rStyle w:val="FontStyle30"/>
                <w:lang w:eastAsia="vi-VN"/>
              </w:rPr>
              <w:t>chính sách</w:t>
            </w:r>
          </w:p>
        </w:tc>
        <w:tc>
          <w:tcPr>
            <w:tcW w:w="2516" w:type="dxa"/>
            <w:tcBorders>
              <w:top w:val="dotted" w:sz="4" w:space="0" w:color="auto"/>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dotted" w:sz="4" w:space="0" w:color="auto"/>
              <w:left w:val="dotted" w:sz="4" w:space="0" w:color="auto"/>
              <w:bottom w:val="dotted" w:sz="4" w:space="0" w:color="auto"/>
              <w:right w:val="dotted" w:sz="4" w:space="0" w:color="auto"/>
            </w:tcBorders>
            <w:vAlign w:val="center"/>
          </w:tcPr>
          <w:p w:rsidR="00701EE3" w:rsidRDefault="00701EE3" w:rsidP="00701EE3">
            <w:pPr>
              <w:spacing w:after="0" w:line="23" w:lineRule="atLeast"/>
              <w:jc w:val="center"/>
            </w:pPr>
            <w:r w:rsidRPr="00F254ED">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Pr>
                <w:rStyle w:val="FontStyle30"/>
                <w:lang w:eastAsia="vi-VN"/>
              </w:rPr>
              <w:t>1</w:t>
            </w:r>
          </w:p>
        </w:tc>
      </w:tr>
      <w:tr w:rsidR="00701EE3"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701EE3" w:rsidRDefault="00701EE3" w:rsidP="00701EE3">
            <w:pPr>
              <w:keepNext/>
              <w:keepLines/>
              <w:spacing w:after="0" w:line="23" w:lineRule="atLeast"/>
              <w:jc w:val="center"/>
              <w:rPr>
                <w:rStyle w:val="FontStyle30"/>
                <w:b/>
                <w:bCs/>
                <w:lang w:eastAsia="vi-VN"/>
              </w:rPr>
            </w:pPr>
            <w:r>
              <w:rPr>
                <w:rStyle w:val="FontStyle30"/>
                <w:b/>
                <w:bCs/>
                <w:lang w:eastAsia="vi-VN"/>
              </w:rPr>
              <w:t>3</w:t>
            </w:r>
          </w:p>
        </w:tc>
        <w:tc>
          <w:tcPr>
            <w:tcW w:w="0" w:type="auto"/>
            <w:tcBorders>
              <w:top w:val="dotted" w:sz="4" w:space="0" w:color="auto"/>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sidRPr="00C86888">
              <w:rPr>
                <w:rStyle w:val="FontStyle30"/>
                <w:lang w:eastAsia="vi-VN"/>
              </w:rPr>
              <w:t>Thống kê kết quả rèn HSSV</w:t>
            </w:r>
          </w:p>
        </w:tc>
        <w:tc>
          <w:tcPr>
            <w:tcW w:w="2516" w:type="dxa"/>
            <w:tcBorders>
              <w:top w:val="dotted" w:sz="4" w:space="0" w:color="auto"/>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dotted" w:sz="4" w:space="0" w:color="auto"/>
              <w:left w:val="dotted" w:sz="4" w:space="0" w:color="auto"/>
              <w:bottom w:val="dotted" w:sz="4" w:space="0" w:color="auto"/>
              <w:right w:val="dotted" w:sz="4" w:space="0" w:color="auto"/>
            </w:tcBorders>
            <w:vAlign w:val="center"/>
          </w:tcPr>
          <w:p w:rsidR="00701EE3" w:rsidRDefault="00701EE3" w:rsidP="00701EE3">
            <w:pPr>
              <w:spacing w:after="0" w:line="23" w:lineRule="atLeast"/>
              <w:jc w:val="center"/>
            </w:pPr>
            <w:r w:rsidRPr="00F254ED">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Pr>
                <w:rStyle w:val="FontStyle30"/>
                <w:lang w:eastAsia="vi-VN"/>
              </w:rPr>
              <w:t>1</w:t>
            </w:r>
          </w:p>
        </w:tc>
      </w:tr>
      <w:tr w:rsidR="00701EE3"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b/>
                <w:bCs/>
                <w:lang w:eastAsia="vi-VN"/>
              </w:rPr>
            </w:pPr>
            <w:r>
              <w:rPr>
                <w:rStyle w:val="FontStyle30"/>
                <w:b/>
                <w:bCs/>
                <w:lang w:eastAsia="vi-VN"/>
              </w:rPr>
              <w:t>4</w:t>
            </w:r>
          </w:p>
        </w:tc>
        <w:tc>
          <w:tcPr>
            <w:tcW w:w="0" w:type="auto"/>
            <w:tcBorders>
              <w:top w:val="dotted" w:sz="4" w:space="0" w:color="auto"/>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sidRPr="00C86888">
              <w:rPr>
                <w:rStyle w:val="FontStyle30"/>
                <w:lang w:eastAsia="vi-VN"/>
              </w:rPr>
              <w:t>Thống kê: Khen thưởng, Kỷ</w:t>
            </w:r>
            <w:r>
              <w:t xml:space="preserve"> </w:t>
            </w:r>
            <w:r w:rsidRPr="00C86888">
              <w:rPr>
                <w:rStyle w:val="FontStyle30"/>
                <w:lang w:eastAsia="vi-VN"/>
              </w:rPr>
              <w:t>luật, Học bổng, Miễn giảm</w:t>
            </w:r>
            <w:r>
              <w:rPr>
                <w:rStyle w:val="FontStyle30"/>
                <w:lang w:eastAsia="vi-VN"/>
              </w:rPr>
              <w:t xml:space="preserve"> </w:t>
            </w:r>
            <w:r w:rsidRPr="00C86888">
              <w:rPr>
                <w:rStyle w:val="FontStyle30"/>
                <w:lang w:eastAsia="vi-VN"/>
              </w:rPr>
              <w:t>học phí.</w:t>
            </w:r>
          </w:p>
        </w:tc>
        <w:tc>
          <w:tcPr>
            <w:tcW w:w="2516" w:type="dxa"/>
            <w:tcBorders>
              <w:top w:val="dotted" w:sz="4" w:space="0" w:color="auto"/>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dotted" w:sz="4" w:space="0" w:color="auto"/>
              <w:left w:val="dotted" w:sz="4" w:space="0" w:color="auto"/>
              <w:bottom w:val="dotted" w:sz="4" w:space="0" w:color="auto"/>
              <w:right w:val="dotted" w:sz="4" w:space="0" w:color="auto"/>
            </w:tcBorders>
            <w:vAlign w:val="center"/>
          </w:tcPr>
          <w:p w:rsidR="00701EE3" w:rsidRDefault="00701EE3" w:rsidP="00701EE3">
            <w:pPr>
              <w:spacing w:after="0" w:line="23" w:lineRule="atLeast"/>
              <w:jc w:val="center"/>
            </w:pPr>
            <w:r w:rsidRPr="00F254ED">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701EE3" w:rsidRPr="00900C4E" w:rsidRDefault="00701EE3" w:rsidP="00701EE3">
            <w:pPr>
              <w:keepNext/>
              <w:keepLines/>
              <w:spacing w:after="0" w:line="23" w:lineRule="atLeast"/>
              <w:jc w:val="center"/>
              <w:rPr>
                <w:rStyle w:val="FontStyle30"/>
                <w:lang w:eastAsia="vi-VN"/>
              </w:rPr>
            </w:pPr>
            <w:r>
              <w:rPr>
                <w:rStyle w:val="FontStyle30"/>
                <w:lang w:eastAsia="vi-VN"/>
              </w:rPr>
              <w:t>1</w:t>
            </w:r>
          </w:p>
        </w:tc>
      </w:tr>
      <w:tr w:rsidR="00701EE3"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701EE3" w:rsidRPr="00701EE3" w:rsidRDefault="00701EE3" w:rsidP="00701EE3">
            <w:pPr>
              <w:keepNext/>
              <w:keepLines/>
              <w:spacing w:after="0" w:line="23" w:lineRule="atLeast"/>
              <w:jc w:val="center"/>
              <w:rPr>
                <w:rStyle w:val="FontStyle30"/>
                <w:b/>
                <w:bCs/>
                <w:lang w:eastAsia="vi-VN"/>
              </w:rPr>
            </w:pPr>
            <w:r>
              <w:rPr>
                <w:rStyle w:val="FontStyle30"/>
                <w:b/>
                <w:bCs/>
                <w:lang w:eastAsia="vi-VN"/>
              </w:rPr>
              <w:t>5</w:t>
            </w:r>
          </w:p>
        </w:tc>
        <w:tc>
          <w:tcPr>
            <w:tcW w:w="0" w:type="auto"/>
            <w:tcBorders>
              <w:top w:val="dotted" w:sz="4" w:space="0" w:color="auto"/>
              <w:left w:val="dotted" w:sz="4" w:space="0" w:color="auto"/>
              <w:bottom w:val="dotted" w:sz="4" w:space="0" w:color="auto"/>
              <w:right w:val="dotted" w:sz="4" w:space="0" w:color="auto"/>
            </w:tcBorders>
            <w:vAlign w:val="center"/>
          </w:tcPr>
          <w:p w:rsidR="00701EE3" w:rsidRPr="00701EE3" w:rsidRDefault="00701EE3" w:rsidP="00701EE3">
            <w:pPr>
              <w:keepNext/>
              <w:keepLines/>
              <w:spacing w:after="0" w:line="23" w:lineRule="atLeast"/>
              <w:jc w:val="center"/>
              <w:rPr>
                <w:rStyle w:val="FontStyle30"/>
                <w:lang w:eastAsia="vi-VN"/>
              </w:rPr>
            </w:pPr>
            <w:r w:rsidRPr="00701EE3">
              <w:rPr>
                <w:rStyle w:val="FontStyle30"/>
                <w:lang w:eastAsia="vi-VN"/>
              </w:rPr>
              <w:t>Báo cáo hoạt động khoa học công nghệ</w:t>
            </w:r>
          </w:p>
        </w:tc>
        <w:tc>
          <w:tcPr>
            <w:tcW w:w="2516" w:type="dxa"/>
            <w:tcBorders>
              <w:top w:val="dotted" w:sz="4" w:space="0" w:color="auto"/>
              <w:left w:val="dotted" w:sz="4" w:space="0" w:color="auto"/>
              <w:bottom w:val="dotted" w:sz="4" w:space="0" w:color="auto"/>
              <w:right w:val="dotted" w:sz="4" w:space="0" w:color="auto"/>
            </w:tcBorders>
            <w:vAlign w:val="center"/>
          </w:tcPr>
          <w:p w:rsidR="00701EE3" w:rsidRPr="00701EE3" w:rsidRDefault="00701EE3" w:rsidP="00701EE3">
            <w:pPr>
              <w:keepNext/>
              <w:keepLines/>
              <w:spacing w:after="0" w:line="23" w:lineRule="atLeast"/>
              <w:jc w:val="center"/>
              <w:rPr>
                <w:rStyle w:val="FontStyle30"/>
                <w:lang w:eastAsia="vi-VN"/>
              </w:rPr>
            </w:pPr>
            <w:r w:rsidRPr="00701EE3">
              <w:rPr>
                <w:rStyle w:val="FontStyle30"/>
                <w:lang w:eastAsia="vi-VN"/>
              </w:rPr>
              <w:t>Microsoft</w:t>
            </w:r>
            <w:r>
              <w:rPr>
                <w:rStyle w:val="FontStyle30"/>
                <w:lang w:eastAsia="vi-VN"/>
              </w:rPr>
              <w:t xml:space="preserve"> (</w:t>
            </w:r>
            <w:r w:rsidRPr="00701EE3">
              <w:rPr>
                <w:rStyle w:val="FontStyle30"/>
                <w:lang w:eastAsia="vi-VN"/>
              </w:rPr>
              <w:t>Word, Excel, PowerPoint, Project</w:t>
            </w:r>
            <w:r>
              <w:rPr>
                <w:rStyle w:val="FontStyle30"/>
                <w:lang w:eastAsia="vi-VN"/>
              </w:rPr>
              <w:t>)</w:t>
            </w:r>
          </w:p>
        </w:tc>
        <w:tc>
          <w:tcPr>
            <w:tcW w:w="1890" w:type="dxa"/>
            <w:tcBorders>
              <w:top w:val="dotted" w:sz="4" w:space="0" w:color="auto"/>
              <w:left w:val="dotted" w:sz="4" w:space="0" w:color="auto"/>
              <w:bottom w:val="dotted" w:sz="4" w:space="0" w:color="auto"/>
              <w:right w:val="dotted" w:sz="4" w:space="0" w:color="auto"/>
            </w:tcBorders>
            <w:vAlign w:val="center"/>
          </w:tcPr>
          <w:p w:rsidR="00701EE3" w:rsidRPr="00701EE3" w:rsidRDefault="00701EE3" w:rsidP="00701EE3">
            <w:pPr>
              <w:spacing w:after="0" w:line="23" w:lineRule="atLeast"/>
              <w:jc w:val="center"/>
            </w:pPr>
            <w:r w:rsidRPr="00701EE3">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701EE3" w:rsidRPr="00701EE3" w:rsidRDefault="00701EE3" w:rsidP="00701EE3">
            <w:pPr>
              <w:keepNext/>
              <w:keepLines/>
              <w:spacing w:after="0" w:line="23" w:lineRule="atLeast"/>
              <w:jc w:val="center"/>
              <w:rPr>
                <w:rStyle w:val="FontStyle30"/>
                <w:color w:val="auto"/>
                <w:lang w:eastAsia="vi-VN"/>
              </w:rPr>
            </w:pPr>
            <w:r w:rsidRPr="00701EE3">
              <w:rPr>
                <w:rStyle w:val="FontStyle30"/>
                <w:color w:val="auto"/>
                <w:lang w:eastAsia="vi-VN"/>
              </w:rPr>
              <w:t>1</w:t>
            </w:r>
          </w:p>
        </w:tc>
      </w:tr>
      <w:tr w:rsidR="00701EE3" w:rsidRPr="00900C4E" w:rsidTr="00701EE3">
        <w:tc>
          <w:tcPr>
            <w:tcW w:w="0" w:type="auto"/>
            <w:tcBorders>
              <w:top w:val="dotted" w:sz="4" w:space="0" w:color="auto"/>
              <w:left w:val="single" w:sz="8" w:space="0" w:color="9BBB59"/>
              <w:bottom w:val="single" w:sz="8" w:space="0" w:color="9BBB59"/>
              <w:right w:val="dotted" w:sz="4" w:space="0" w:color="auto"/>
            </w:tcBorders>
            <w:vAlign w:val="center"/>
          </w:tcPr>
          <w:p w:rsidR="00701EE3" w:rsidRPr="00701EE3" w:rsidRDefault="00701EE3" w:rsidP="00701EE3">
            <w:pPr>
              <w:keepNext/>
              <w:keepLines/>
              <w:spacing w:after="0" w:line="23" w:lineRule="atLeast"/>
              <w:jc w:val="center"/>
              <w:rPr>
                <w:rStyle w:val="FontStyle30"/>
                <w:b/>
                <w:bCs/>
                <w:lang w:eastAsia="vi-VN"/>
              </w:rPr>
            </w:pPr>
            <w:r>
              <w:rPr>
                <w:rStyle w:val="FontStyle30"/>
                <w:b/>
                <w:bCs/>
                <w:lang w:eastAsia="vi-VN"/>
              </w:rPr>
              <w:t>6</w:t>
            </w:r>
          </w:p>
        </w:tc>
        <w:tc>
          <w:tcPr>
            <w:tcW w:w="0" w:type="auto"/>
            <w:tcBorders>
              <w:top w:val="dotted" w:sz="4" w:space="0" w:color="auto"/>
              <w:left w:val="dotted" w:sz="4" w:space="0" w:color="auto"/>
              <w:bottom w:val="single" w:sz="8" w:space="0" w:color="9BBB59"/>
              <w:right w:val="dotted" w:sz="4" w:space="0" w:color="auto"/>
            </w:tcBorders>
            <w:vAlign w:val="center"/>
          </w:tcPr>
          <w:p w:rsidR="00701EE3" w:rsidRPr="00701EE3" w:rsidRDefault="00701EE3" w:rsidP="00701EE3">
            <w:pPr>
              <w:keepNext/>
              <w:keepLines/>
              <w:spacing w:after="0" w:line="23" w:lineRule="atLeast"/>
              <w:jc w:val="center"/>
              <w:rPr>
                <w:rStyle w:val="FontStyle30"/>
                <w:lang w:eastAsia="vi-VN"/>
              </w:rPr>
            </w:pPr>
            <w:r w:rsidRPr="00701EE3">
              <w:rPr>
                <w:rStyle w:val="FontStyle30"/>
                <w:lang w:eastAsia="vi-VN"/>
              </w:rPr>
              <w:t>Báo cáo hoạt động hợp tác quốc tế</w:t>
            </w:r>
          </w:p>
        </w:tc>
        <w:tc>
          <w:tcPr>
            <w:tcW w:w="2516" w:type="dxa"/>
            <w:tcBorders>
              <w:top w:val="dotted" w:sz="4" w:space="0" w:color="auto"/>
              <w:left w:val="dotted" w:sz="4" w:space="0" w:color="auto"/>
              <w:bottom w:val="single" w:sz="8" w:space="0" w:color="9BBB59"/>
              <w:right w:val="dotted" w:sz="4" w:space="0" w:color="auto"/>
            </w:tcBorders>
            <w:vAlign w:val="center"/>
          </w:tcPr>
          <w:p w:rsidR="00701EE3" w:rsidRPr="00701EE3" w:rsidRDefault="00701EE3" w:rsidP="00701EE3">
            <w:pPr>
              <w:keepNext/>
              <w:keepLines/>
              <w:spacing w:after="0" w:line="23" w:lineRule="atLeast"/>
              <w:jc w:val="center"/>
              <w:rPr>
                <w:rStyle w:val="FontStyle30"/>
                <w:lang w:eastAsia="vi-VN"/>
              </w:rPr>
            </w:pPr>
            <w:r w:rsidRPr="00701EE3">
              <w:rPr>
                <w:rStyle w:val="FontStyle30"/>
                <w:lang w:eastAsia="vi-VN"/>
              </w:rPr>
              <w:t>Microsoft Word, Excel, PowerPoint, Project</w:t>
            </w:r>
            <w:r>
              <w:rPr>
                <w:rStyle w:val="FontStyle30"/>
                <w:lang w:eastAsia="vi-VN"/>
              </w:rPr>
              <w:t>)</w:t>
            </w:r>
          </w:p>
        </w:tc>
        <w:tc>
          <w:tcPr>
            <w:tcW w:w="1890" w:type="dxa"/>
            <w:tcBorders>
              <w:top w:val="dotted" w:sz="4" w:space="0" w:color="auto"/>
              <w:left w:val="dotted" w:sz="4" w:space="0" w:color="auto"/>
              <w:bottom w:val="single" w:sz="8" w:space="0" w:color="9BBB59"/>
              <w:right w:val="dotted" w:sz="4" w:space="0" w:color="auto"/>
            </w:tcBorders>
            <w:vAlign w:val="center"/>
          </w:tcPr>
          <w:p w:rsidR="00701EE3" w:rsidRPr="00701EE3" w:rsidRDefault="00701EE3" w:rsidP="00701EE3">
            <w:pPr>
              <w:spacing w:after="0" w:line="23" w:lineRule="atLeast"/>
              <w:jc w:val="center"/>
            </w:pPr>
            <w:r w:rsidRPr="00701EE3">
              <w:rPr>
                <w:rStyle w:val="FontStyle30"/>
                <w:lang w:eastAsia="vi-VN"/>
              </w:rPr>
              <w:t>Có</w:t>
            </w:r>
          </w:p>
        </w:tc>
        <w:tc>
          <w:tcPr>
            <w:tcW w:w="1341" w:type="dxa"/>
            <w:tcBorders>
              <w:top w:val="dotted" w:sz="4" w:space="0" w:color="auto"/>
              <w:left w:val="dotted" w:sz="4" w:space="0" w:color="auto"/>
              <w:bottom w:val="single" w:sz="8" w:space="0" w:color="9BBB59"/>
              <w:right w:val="dotted" w:sz="4" w:space="0" w:color="auto"/>
            </w:tcBorders>
            <w:vAlign w:val="center"/>
          </w:tcPr>
          <w:p w:rsidR="00701EE3" w:rsidRPr="00701EE3" w:rsidRDefault="00701EE3" w:rsidP="00701EE3">
            <w:pPr>
              <w:keepNext/>
              <w:keepLines/>
              <w:spacing w:after="0" w:line="23" w:lineRule="atLeast"/>
              <w:jc w:val="center"/>
              <w:rPr>
                <w:rStyle w:val="FontStyle30"/>
                <w:color w:val="auto"/>
                <w:lang w:eastAsia="vi-VN"/>
              </w:rPr>
            </w:pPr>
            <w:r w:rsidRPr="00701EE3">
              <w:rPr>
                <w:rStyle w:val="FontStyle30"/>
                <w:color w:val="auto"/>
                <w:lang w:eastAsia="vi-VN"/>
              </w:rPr>
              <w:t>1</w:t>
            </w:r>
          </w:p>
        </w:tc>
      </w:tr>
    </w:tbl>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006A33B7">
        <w:rPr>
          <w:sz w:val="28"/>
          <w:szCs w:val="28"/>
        </w:rPr>
        <w:sym w:font="Wingdings" w:char="F078"/>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5D4A75">
        <w:rPr>
          <w:snapToGrid w:val="0"/>
          <w:szCs w:val="26"/>
        </w:rPr>
      </w:r>
      <w:r w:rsidR="005D4A75">
        <w:rPr>
          <w:snapToGrid w:val="0"/>
          <w:szCs w:val="26"/>
        </w:rPr>
        <w:fldChar w:fldCharType="separate"/>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lastRenderedPageBreak/>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1170CC" w:rsidRPr="00900C4E" w:rsidRDefault="001170CC" w:rsidP="007524F8">
      <w:pPr>
        <w:pStyle w:val="Heading1"/>
        <w:keepLines/>
        <w:widowControl w:val="0"/>
        <w:ind w:left="0" w:firstLine="0"/>
        <w:rPr>
          <w:sz w:val="26"/>
          <w:szCs w:val="26"/>
        </w:rPr>
      </w:pPr>
      <w:r w:rsidRPr="00900C4E">
        <w:rPr>
          <w:sz w:val="26"/>
          <w:szCs w:val="26"/>
        </w:rPr>
        <w:t>KHẢO SÁT</w:t>
      </w:r>
      <w:r w:rsidR="008F749A" w:rsidRPr="00900C4E">
        <w:rPr>
          <w:sz w:val="26"/>
          <w:szCs w:val="26"/>
        </w:rPr>
        <w:t xml:space="preserve"> HIỆN TRẠNG</w:t>
      </w:r>
      <w:r w:rsidRPr="00900C4E">
        <w:rPr>
          <w:sz w:val="26"/>
          <w:szCs w:val="26"/>
        </w:rPr>
        <w:t xml:space="preserve"> HẠ TẦNG CÔNG NGHỆ THÔNG TIN</w:t>
      </w:r>
    </w:p>
    <w:p w:rsidR="000823CC" w:rsidRPr="00174837" w:rsidRDefault="000823CC" w:rsidP="00A260B8">
      <w:pPr>
        <w:pStyle w:val="Heading3"/>
        <w:keepLines/>
        <w:widowControl w:val="0"/>
        <w:numPr>
          <w:ilvl w:val="0"/>
          <w:numId w:val="18"/>
        </w:numPr>
        <w:spacing w:after="240" w:line="288" w:lineRule="auto"/>
        <w:ind w:left="270"/>
        <w:rPr>
          <w:noProof/>
          <w:color w:val="FF0000"/>
        </w:rPr>
      </w:pPr>
      <w:bookmarkStart w:id="0" w:name="_GoBack"/>
      <w:bookmarkEnd w:id="0"/>
      <w:r w:rsidRPr="00174837">
        <w:rPr>
          <w:noProof/>
        </w:rPr>
        <w:t>Khảo sát hiện trạng hạ tầng CNTT tại cấp Trườ</w:t>
      </w:r>
      <w:r w:rsidR="00923275" w:rsidRPr="00174837">
        <w:rPr>
          <w:noProof/>
        </w:rPr>
        <w:t>ng Nghề</w:t>
      </w:r>
      <w:r w:rsidR="007D7B52" w:rsidRPr="00174837">
        <w:rPr>
          <w:noProof/>
        </w:rPr>
        <w:t xml:space="preserve"> </w:t>
      </w:r>
    </w:p>
    <w:p w:rsidR="000823CC" w:rsidRDefault="000823CC" w:rsidP="00A260B8">
      <w:pPr>
        <w:pStyle w:val="Heading3"/>
        <w:keepLines/>
        <w:numPr>
          <w:ilvl w:val="0"/>
          <w:numId w:val="23"/>
        </w:numPr>
        <w:ind w:left="270"/>
        <w:rPr>
          <w:rStyle w:val="FontStyle30"/>
          <w:b w:val="0"/>
          <w:lang w:eastAsia="vi-VN"/>
        </w:rPr>
      </w:pPr>
      <w:r w:rsidRPr="00900C4E">
        <w:rPr>
          <w:rStyle w:val="FontStyle30"/>
          <w:b w:val="0"/>
          <w:lang w:eastAsia="vi-VN"/>
        </w:rPr>
        <w:t xml:space="preserve"> </w:t>
      </w:r>
      <w:r>
        <w:rPr>
          <w:rStyle w:val="FontStyle30"/>
          <w:b w:val="0"/>
          <w:lang w:eastAsia="vi-VN"/>
        </w:rPr>
        <w:t xml:space="preserve">Tổng số Phòng </w:t>
      </w:r>
      <w:r w:rsidR="00923275">
        <w:rPr>
          <w:rStyle w:val="FontStyle30"/>
          <w:b w:val="0"/>
          <w:lang w:eastAsia="vi-VN"/>
        </w:rPr>
        <w:t>học</w:t>
      </w:r>
      <w:r>
        <w:rPr>
          <w:rStyle w:val="FontStyle30"/>
          <w:b w:val="0"/>
          <w:lang w:eastAsia="vi-VN"/>
        </w:rPr>
        <w:t xml:space="preserve"> được kết nối LAN/Internet: </w:t>
      </w:r>
      <w:r w:rsidR="00701EE3">
        <w:rPr>
          <w:rStyle w:val="FontStyle30"/>
          <w:b w:val="0"/>
          <w:lang w:eastAsia="vi-VN"/>
        </w:rPr>
        <w:t>14</w:t>
      </w:r>
    </w:p>
    <w:p w:rsidR="000823CC" w:rsidRPr="00510770" w:rsidRDefault="000823CC" w:rsidP="00A260B8">
      <w:pPr>
        <w:pStyle w:val="Heading3"/>
        <w:keepLines/>
        <w:numPr>
          <w:ilvl w:val="0"/>
          <w:numId w:val="23"/>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0823CC" w:rsidRPr="00900C4E" w:rsidTr="002152C2">
        <w:tc>
          <w:tcPr>
            <w:tcW w:w="825"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STT</w:t>
            </w:r>
          </w:p>
        </w:tc>
        <w:tc>
          <w:tcPr>
            <w:tcW w:w="237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Nhà cung cấp</w:t>
            </w:r>
          </w:p>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(VNPT/Viettel/FPT…)</w:t>
            </w:r>
          </w:p>
        </w:tc>
        <w:tc>
          <w:tcPr>
            <w:tcW w:w="10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Số lượng</w:t>
            </w:r>
          </w:p>
        </w:tc>
        <w:tc>
          <w:tcPr>
            <w:tcW w:w="13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Băng thông</w:t>
            </w:r>
          </w:p>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(Mbps)</w:t>
            </w:r>
          </w:p>
        </w:tc>
        <w:tc>
          <w:tcPr>
            <w:tcW w:w="968"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2152C2">
            <w:pPr>
              <w:keepNext/>
              <w:keepLines/>
              <w:spacing w:after="0" w:line="312" w:lineRule="auto"/>
              <w:jc w:val="center"/>
              <w:rPr>
                <w:rStyle w:val="FontStyle30"/>
                <w:b/>
                <w:bCs/>
                <w:lang w:eastAsia="vi-VN"/>
              </w:rPr>
            </w:pPr>
            <w:r>
              <w:rPr>
                <w:rStyle w:val="FontStyle30"/>
                <w:b/>
                <w:bCs/>
                <w:lang w:eastAsia="vi-VN"/>
              </w:rPr>
              <w:t>Số Phòng sử dụng</w:t>
            </w:r>
          </w:p>
          <w:p w:rsidR="000823CC" w:rsidRPr="00900C4E" w:rsidRDefault="000823CC" w:rsidP="002152C2">
            <w:pPr>
              <w:keepNext/>
              <w:keepLines/>
              <w:spacing w:after="0" w:line="312" w:lineRule="auto"/>
              <w:jc w:val="center"/>
              <w:rPr>
                <w:rStyle w:val="FontStyle30"/>
                <w:b/>
                <w:bCs/>
                <w:lang w:eastAsia="vi-VN"/>
              </w:rPr>
            </w:pPr>
            <w:r w:rsidRPr="00B07740">
              <w:rPr>
                <w:rStyle w:val="FontStyle30"/>
                <w:bCs/>
                <w:lang w:eastAsia="vi-VN"/>
              </w:rPr>
              <w:t>(Cấp Phòng)</w:t>
            </w:r>
          </w:p>
        </w:tc>
      </w:tr>
      <w:tr w:rsidR="00701EE3" w:rsidRPr="00900C4E" w:rsidTr="002152C2">
        <w:tc>
          <w:tcPr>
            <w:tcW w:w="825" w:type="dxa"/>
            <w:tcBorders>
              <w:top w:val="single" w:sz="8" w:space="0" w:color="9BBB59"/>
              <w:left w:val="single" w:sz="8" w:space="0" w:color="9BBB59"/>
              <w:bottom w:val="single" w:sz="8" w:space="0" w:color="9BBB59"/>
              <w:right w:val="single" w:sz="8" w:space="0" w:color="9BBB59"/>
            </w:tcBorders>
            <w:vAlign w:val="center"/>
          </w:tcPr>
          <w:p w:rsidR="00701EE3" w:rsidRPr="00900C4E" w:rsidRDefault="00701EE3" w:rsidP="002152C2">
            <w:pPr>
              <w:keepNext/>
              <w:keepLines/>
              <w:spacing w:after="0" w:line="312" w:lineRule="auto"/>
              <w:jc w:val="center"/>
              <w:rPr>
                <w:rStyle w:val="FontStyle30"/>
                <w:b/>
                <w:bCs/>
                <w:lang w:eastAsia="vi-VN"/>
              </w:rPr>
            </w:pPr>
          </w:p>
        </w:tc>
        <w:tc>
          <w:tcPr>
            <w:tcW w:w="237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FTTH</w:t>
            </w:r>
          </w:p>
        </w:tc>
        <w:tc>
          <w:tcPr>
            <w:tcW w:w="27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VIETTEL,FPT</w:t>
            </w:r>
          </w:p>
        </w:tc>
        <w:tc>
          <w:tcPr>
            <w:tcW w:w="105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01</w:t>
            </w:r>
          </w:p>
        </w:tc>
        <w:tc>
          <w:tcPr>
            <w:tcW w:w="13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60</w:t>
            </w:r>
          </w:p>
        </w:tc>
        <w:tc>
          <w:tcPr>
            <w:tcW w:w="968"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24</w:t>
            </w:r>
          </w:p>
        </w:tc>
      </w:tr>
      <w:tr w:rsidR="00701EE3" w:rsidRPr="00900C4E" w:rsidTr="002152C2">
        <w:tc>
          <w:tcPr>
            <w:tcW w:w="825" w:type="dxa"/>
            <w:tcBorders>
              <w:top w:val="single" w:sz="8" w:space="0" w:color="9BBB59"/>
              <w:left w:val="single" w:sz="8" w:space="0" w:color="9BBB59"/>
              <w:bottom w:val="single" w:sz="8" w:space="0" w:color="9BBB59"/>
              <w:right w:val="single" w:sz="8" w:space="0" w:color="9BBB59"/>
            </w:tcBorders>
            <w:vAlign w:val="center"/>
          </w:tcPr>
          <w:p w:rsidR="00701EE3" w:rsidRPr="00900C4E" w:rsidRDefault="00701EE3" w:rsidP="002152C2">
            <w:pPr>
              <w:keepNext/>
              <w:keepLines/>
              <w:spacing w:after="0" w:line="312" w:lineRule="auto"/>
              <w:jc w:val="center"/>
              <w:rPr>
                <w:rStyle w:val="FontStyle30"/>
                <w:b/>
                <w:bCs/>
                <w:lang w:eastAsia="vi-VN"/>
              </w:rPr>
            </w:pPr>
          </w:p>
        </w:tc>
        <w:tc>
          <w:tcPr>
            <w:tcW w:w="237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FTTH</w:t>
            </w:r>
          </w:p>
        </w:tc>
        <w:tc>
          <w:tcPr>
            <w:tcW w:w="27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VNPT</w:t>
            </w:r>
          </w:p>
        </w:tc>
        <w:tc>
          <w:tcPr>
            <w:tcW w:w="105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01</w:t>
            </w:r>
          </w:p>
        </w:tc>
        <w:tc>
          <w:tcPr>
            <w:tcW w:w="13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35</w:t>
            </w:r>
          </w:p>
        </w:tc>
        <w:tc>
          <w:tcPr>
            <w:tcW w:w="968"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0823CC" w:rsidRPr="00900C4E" w:rsidTr="00923275">
        <w:tc>
          <w:tcPr>
            <w:tcW w:w="84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Băng </w:t>
            </w:r>
            <w:r w:rsidRPr="00900C4E">
              <w:rPr>
                <w:rStyle w:val="FontStyle30"/>
                <w:b/>
                <w:bCs/>
                <w:lang w:eastAsia="vi-VN"/>
              </w:rPr>
              <w:lastRenderedPageBreak/>
              <w:t>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lastRenderedPageBreak/>
              <w:t xml:space="preserve">Số Phòng </w:t>
            </w:r>
            <w:r>
              <w:rPr>
                <w:rStyle w:val="FontStyle30"/>
                <w:b/>
                <w:bCs/>
                <w:lang w:eastAsia="vi-VN"/>
              </w:rPr>
              <w:lastRenderedPageBreak/>
              <w:t>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49"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515"/>
        <w:gridCol w:w="992"/>
        <w:gridCol w:w="1553"/>
        <w:gridCol w:w="2520"/>
      </w:tblGrid>
      <w:tr w:rsidR="000823CC" w:rsidRPr="00900C4E" w:rsidTr="002152C2">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Tên thiết bị mạng- Mã hiệu</w:t>
            </w:r>
          </w:p>
          <w:p w:rsidR="000823CC" w:rsidRPr="00D72019" w:rsidRDefault="000823CC" w:rsidP="002152C2">
            <w:pPr>
              <w:keepNext/>
              <w:keepLines/>
              <w:spacing w:after="0" w:line="23" w:lineRule="atLeast"/>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2152C2">
            <w:pPr>
              <w:keepNext/>
              <w:keepLines/>
              <w:spacing w:after="0" w:line="23" w:lineRule="atLeast"/>
              <w:jc w:val="center"/>
              <w:rPr>
                <w:rStyle w:val="FontStyle30"/>
                <w:b/>
                <w:bCs/>
                <w:lang w:eastAsia="vi-VN"/>
              </w:rPr>
            </w:pPr>
            <w:r>
              <w:rPr>
                <w:rStyle w:val="FontStyle30"/>
                <w:b/>
                <w:bCs/>
                <w:lang w:eastAsia="vi-VN"/>
              </w:rPr>
              <w:t>Số đơn vị sử dụng</w:t>
            </w:r>
          </w:p>
          <w:p w:rsidR="000823CC" w:rsidRPr="00B07740" w:rsidRDefault="000823CC" w:rsidP="002152C2">
            <w:pPr>
              <w:keepNext/>
              <w:keepLines/>
              <w:spacing w:after="0" w:line="23" w:lineRule="atLeast"/>
              <w:jc w:val="center"/>
              <w:rPr>
                <w:rStyle w:val="FontStyle30"/>
                <w:bCs/>
                <w:lang w:eastAsia="vi-VN"/>
              </w:rPr>
            </w:pPr>
            <w:r w:rsidRPr="00B07740">
              <w:rPr>
                <w:rStyle w:val="FontStyle30"/>
                <w:bCs/>
                <w:lang w:eastAsia="vi-VN"/>
              </w:rPr>
              <w:t>(Cấp Phòng)</w:t>
            </w:r>
          </w:p>
        </w:tc>
      </w:tr>
      <w:tr w:rsidR="002152C2" w:rsidRPr="00900C4E" w:rsidTr="002152C2">
        <w:tc>
          <w:tcPr>
            <w:tcW w:w="0" w:type="auto"/>
            <w:tcBorders>
              <w:top w:val="single" w:sz="18" w:space="0" w:color="9BBB59"/>
              <w:left w:val="single" w:sz="8" w:space="0" w:color="9BBB59"/>
              <w:bottom w:val="dotted" w:sz="4" w:space="0" w:color="auto"/>
              <w:right w:val="dotted" w:sz="4" w:space="0" w:color="auto"/>
            </w:tcBorders>
            <w:vAlign w:val="center"/>
          </w:tcPr>
          <w:p w:rsidR="002152C2" w:rsidRPr="00900C4E" w:rsidRDefault="002152C2" w:rsidP="002152C2">
            <w:pPr>
              <w:keepNext/>
              <w:keepLines/>
              <w:spacing w:after="0" w:line="23" w:lineRule="atLeast"/>
              <w:jc w:val="center"/>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rPr>
                <w:szCs w:val="26"/>
              </w:rPr>
            </w:pPr>
            <w:r>
              <w:rPr>
                <w:szCs w:val="26"/>
              </w:rPr>
              <w:t>Cisco 2911/K9</w:t>
            </w:r>
          </w:p>
        </w:tc>
        <w:tc>
          <w:tcPr>
            <w:tcW w:w="0" w:type="auto"/>
            <w:tcBorders>
              <w:top w:val="single" w:sz="18" w:space="0" w:color="9BBB59"/>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single" w:sz="18" w:space="0" w:color="9BBB59"/>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Pr="00900C4E" w:rsidRDefault="002152C2" w:rsidP="002152C2">
            <w:pPr>
              <w:keepNext/>
              <w:keepLines/>
              <w:spacing w:after="0" w:line="23" w:lineRule="atLeast"/>
              <w:jc w:val="center"/>
              <w:rPr>
                <w:rStyle w:val="FontStyle30"/>
                <w:b/>
                <w:bCs/>
                <w:lang w:eastAsia="vi-VN"/>
              </w:rPr>
            </w:pPr>
            <w:r>
              <w:rPr>
                <w:rStyle w:val="FontStyle30"/>
                <w:b/>
                <w:bCs/>
                <w:lang w:eastAsia="vi-VN"/>
              </w:rPr>
              <w:t>2</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Cisco WS-C2960-24TC-L</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Pr="00900C4E" w:rsidRDefault="002152C2" w:rsidP="002152C2">
            <w:pPr>
              <w:keepNext/>
              <w:keepLines/>
              <w:spacing w:after="0" w:line="23" w:lineRule="atLeast"/>
              <w:jc w:val="center"/>
              <w:rPr>
                <w:rStyle w:val="FontStyle30"/>
                <w:b/>
                <w:bCs/>
                <w:lang w:eastAsia="vi-VN"/>
              </w:rPr>
            </w:pPr>
            <w:r>
              <w:rPr>
                <w:rStyle w:val="FontStyle30"/>
                <w:b/>
                <w:bCs/>
                <w:lang w:eastAsia="vi-VN"/>
              </w:rPr>
              <w:t>3</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Thiết bị định tuyến Draytek Vigor 3900</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4</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Vigor 3900-Centralized VPN Server Router (TQ)</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5</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Cisco WS 2960 + Phụ kiện</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6</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Router (bộ định tuyến mạng) Vigor 2910</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7</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Router chính Drayteic Vigor 2925N</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8</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Router Wifi Tplink WR941ND</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9</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Moderm wifiN300RH TOTOLINK</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4</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10</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16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9</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9</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11</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5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10</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10</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12</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8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15</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13</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24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14</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Cisco Small 10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4</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15</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Cisco Small 28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16</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Acess point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17</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Totolink S808G</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18</w:t>
            </w:r>
          </w:p>
        </w:tc>
        <w:tc>
          <w:tcPr>
            <w:tcW w:w="0" w:type="auto"/>
            <w:tcBorders>
              <w:top w:val="dotted" w:sz="4" w:space="0" w:color="auto"/>
              <w:left w:val="dotted" w:sz="4" w:space="0" w:color="auto"/>
              <w:bottom w:val="single" w:sz="8" w:space="0" w:color="9BBB59"/>
              <w:right w:val="dotted" w:sz="4" w:space="0" w:color="auto"/>
            </w:tcBorders>
            <w:vAlign w:val="center"/>
          </w:tcPr>
          <w:p w:rsidR="002152C2" w:rsidRDefault="002152C2" w:rsidP="002152C2">
            <w:pPr>
              <w:spacing w:after="0" w:line="23" w:lineRule="atLeast"/>
              <w:jc w:val="center"/>
            </w:pPr>
            <w:r>
              <w:rPr>
                <w:szCs w:val="26"/>
              </w:rPr>
              <w:t>Moderm vigor V3300</w:t>
            </w:r>
          </w:p>
        </w:tc>
        <w:tc>
          <w:tcPr>
            <w:tcW w:w="0" w:type="auto"/>
            <w:tcBorders>
              <w:top w:val="dotted" w:sz="4" w:space="0" w:color="auto"/>
              <w:left w:val="dotted" w:sz="4" w:space="0" w:color="auto"/>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2</w:t>
            </w:r>
          </w:p>
        </w:tc>
        <w:tc>
          <w:tcPr>
            <w:tcW w:w="2520" w:type="dxa"/>
            <w:tcBorders>
              <w:top w:val="dotted" w:sz="4" w:space="0" w:color="auto"/>
              <w:left w:val="dotted" w:sz="4" w:space="0" w:color="auto"/>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2</w:t>
            </w:r>
          </w:p>
        </w:tc>
      </w:tr>
    </w:tbl>
    <w:p w:rsidR="000823CC" w:rsidRPr="00490E30" w:rsidRDefault="000823CC" w:rsidP="00A260B8">
      <w:pPr>
        <w:pStyle w:val="Heading3"/>
        <w:keepLines/>
        <w:numPr>
          <w:ilvl w:val="0"/>
          <w:numId w:val="23"/>
        </w:numPr>
        <w:ind w:left="270"/>
        <w:rPr>
          <w:rStyle w:val="FontStyle30"/>
          <w:b w:val="0"/>
          <w:lang w:eastAsia="vi-VN"/>
        </w:rPr>
      </w:pPr>
      <w:r w:rsidRPr="00490E30">
        <w:rPr>
          <w:rStyle w:val="FontStyle30"/>
          <w:b w:val="0"/>
          <w:lang w:eastAsia="vi-VN"/>
        </w:rPr>
        <w:lastRenderedPageBreak/>
        <w:t>Hệ thống thiết</w:t>
      </w:r>
      <w:r>
        <w:rPr>
          <w:rStyle w:val="FontStyle30"/>
          <w:b w:val="0"/>
          <w:lang w:eastAsia="vi-VN"/>
        </w:rPr>
        <w:t xml:space="preserve"> bị</w:t>
      </w:r>
      <w:r w:rsidRPr="00490E30">
        <w:rPr>
          <w:rStyle w:val="FontStyle30"/>
          <w:b w:val="0"/>
          <w:lang w:eastAsia="vi-VN"/>
        </w:rPr>
        <w:t xml:space="preserve"> máy chủ </w:t>
      </w:r>
    </w:p>
    <w:p w:rsidR="000823CC" w:rsidRPr="00900C4E" w:rsidRDefault="000823CC" w:rsidP="000823CC">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1901"/>
        <w:gridCol w:w="1056"/>
        <w:gridCol w:w="1479"/>
        <w:gridCol w:w="1940"/>
      </w:tblGrid>
      <w:tr w:rsidR="000823C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máy chủ</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sử dụng hiện tại</w:t>
            </w:r>
          </w:p>
        </w:tc>
        <w:tc>
          <w:tcPr>
            <w:tcW w:w="0" w:type="auto"/>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đơn vị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2152C2" w:rsidRPr="00900C4E" w:rsidTr="00923275">
        <w:tc>
          <w:tcPr>
            <w:tcW w:w="0" w:type="auto"/>
            <w:tcBorders>
              <w:top w:val="single" w:sz="18" w:space="0" w:color="9BBB59"/>
              <w:left w:val="single" w:sz="8" w:space="0" w:color="9BBB59"/>
              <w:bottom w:val="dotted" w:sz="4" w:space="0" w:color="auto"/>
              <w:right w:val="dotted" w:sz="4" w:space="0" w:color="auto"/>
            </w:tcBorders>
          </w:tcPr>
          <w:p w:rsidR="002152C2" w:rsidRDefault="002152C2" w:rsidP="002152C2">
            <w:pPr>
              <w:keepNext/>
              <w:keepLines/>
              <w:spacing w:line="312" w:lineRule="auto"/>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IMB</w:t>
            </w:r>
          </w:p>
        </w:tc>
        <w:tc>
          <w:tcPr>
            <w:tcW w:w="0" w:type="auto"/>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02</w:t>
            </w:r>
          </w:p>
        </w:tc>
        <w:tc>
          <w:tcPr>
            <w:tcW w:w="0" w:type="auto"/>
            <w:tcBorders>
              <w:top w:val="single" w:sz="18" w:space="0" w:color="9BBB59"/>
              <w:left w:val="dotted" w:sz="4" w:space="0" w:color="auto"/>
              <w:bottom w:val="dotted" w:sz="4" w:space="0" w:color="auto"/>
              <w:right w:val="single" w:sz="8" w:space="0" w:color="9BBB59"/>
            </w:tcBorders>
          </w:tcPr>
          <w:p w:rsidR="002152C2" w:rsidRDefault="002152C2" w:rsidP="002152C2">
            <w:pPr>
              <w:keepNext/>
              <w:keepLines/>
              <w:spacing w:line="312" w:lineRule="auto"/>
              <w:rPr>
                <w:rStyle w:val="FontStyle30"/>
                <w:lang w:eastAsia="vi-VN"/>
              </w:rPr>
            </w:pPr>
            <w:r>
              <w:rPr>
                <w:rStyle w:val="FontStyle30"/>
                <w:lang w:eastAsia="vi-VN"/>
              </w:rPr>
              <w:t>Cáp mạng</w:t>
            </w:r>
          </w:p>
        </w:tc>
        <w:tc>
          <w:tcPr>
            <w:tcW w:w="0" w:type="auto"/>
            <w:tcBorders>
              <w:top w:val="single" w:sz="18" w:space="0" w:color="9BBB59"/>
              <w:left w:val="dotted" w:sz="4" w:space="0" w:color="auto"/>
              <w:bottom w:val="dotted" w:sz="4" w:space="0" w:color="auto"/>
              <w:right w:val="single" w:sz="8" w:space="0" w:color="9BBB59"/>
            </w:tcBorders>
          </w:tcPr>
          <w:p w:rsidR="002152C2" w:rsidRDefault="002152C2" w:rsidP="002152C2">
            <w:pPr>
              <w:keepNext/>
              <w:keepLines/>
              <w:spacing w:line="312" w:lineRule="auto"/>
              <w:rPr>
                <w:rStyle w:val="FontStyle30"/>
                <w:lang w:eastAsia="vi-VN"/>
              </w:rPr>
            </w:pPr>
            <w:r>
              <w:rPr>
                <w:rStyle w:val="FontStyle30"/>
                <w:lang w:eastAsia="vi-VN"/>
              </w:rPr>
              <w:t>01 (phòng SERVER)</w:t>
            </w: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5904F6" w:rsidRDefault="000823CC" w:rsidP="00A260B8">
      <w:pPr>
        <w:pStyle w:val="Heading3"/>
        <w:keepLines/>
        <w:numPr>
          <w:ilvl w:val="0"/>
          <w:numId w:val="23"/>
        </w:numPr>
        <w:ind w:left="270"/>
        <w:rPr>
          <w:rStyle w:val="FontStyle30"/>
          <w:b w:val="0"/>
          <w:lang w:eastAsia="vi-VN"/>
        </w:rPr>
      </w:pPr>
      <w:r w:rsidRPr="004B1943">
        <w:rPr>
          <w:rStyle w:val="FontStyle30"/>
          <w:b w:val="0"/>
          <w:lang w:eastAsia="vi-VN"/>
        </w:rPr>
        <w:t>Hệ thống anh ninh, bảo mật- Security</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w:t>
      </w:r>
      <w:r>
        <w:rPr>
          <w:rStyle w:val="FontStyle30"/>
          <w:lang w:eastAsia="vi-VN"/>
        </w:rPr>
        <w:t>Firewall cứng:……………………………………...</w:t>
      </w:r>
    </w:p>
    <w:p w:rsidR="000823CC" w:rsidRPr="007C2968" w:rsidRDefault="000823CC" w:rsidP="000823CC">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IPS/IDS: </w:t>
      </w:r>
      <w:r>
        <w:rPr>
          <w:rStyle w:val="FontStyle30"/>
          <w:lang w:eastAsia="vi-VN"/>
        </w:rPr>
        <w:t>..……………………………………..............................................................................</w:t>
      </w:r>
    </w:p>
    <w:p w:rsidR="000823CC" w:rsidRPr="005904F6"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được trang bị hệ thống Antivirus quản lý tập trung:</w:t>
      </w:r>
      <w:r>
        <w:rPr>
          <w:rStyle w:val="FontStyle30"/>
          <w:lang w:eastAsia="vi-VN"/>
        </w:rPr>
        <w:t>………………………..</w:t>
      </w:r>
    </w:p>
    <w:p w:rsidR="000823CC" w:rsidRPr="00984E4C" w:rsidRDefault="000823CC" w:rsidP="000823CC">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Pr>
          <w:rStyle w:val="FontStyle30"/>
          <w:lang w:eastAsia="vi-VN"/>
        </w:rPr>
        <w:t xml:space="preserve"> </w:t>
      </w:r>
      <w:r w:rsidRPr="00900C4E">
        <w:rPr>
          <w:rStyle w:val="FontStyle30"/>
          <w:lang w:eastAsia="vi-VN"/>
        </w:rPr>
        <w:t>(có khả năng Update):…………….%</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0823CC" w:rsidRPr="00C34DE7"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23CC" w:rsidRPr="00236E5D" w:rsidRDefault="000823CC"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Pr="00236E5D">
        <w:rPr>
          <w:rStyle w:val="FontStyle30"/>
          <w:lang w:eastAsia="vi-VN"/>
        </w:rPr>
        <w:t xml:space="preserve">ế hoạch lưu trữ dữ liệu định kỳ: </w:t>
      </w:r>
      <w:r w:rsidRPr="00236E5D">
        <w:rPr>
          <w:rStyle w:val="FontStyle30"/>
          <w:lang w:eastAsia="vi-VN"/>
        </w:rPr>
        <w:tab/>
      </w:r>
    </w:p>
    <w:p w:rsidR="000823CC" w:rsidRPr="00031DC5" w:rsidRDefault="000823CC" w:rsidP="000823CC">
      <w:pPr>
        <w:keepNext/>
        <w:keepLines/>
        <w:widowControl w:val="0"/>
        <w:spacing w:line="288" w:lineRule="auto"/>
        <w:ind w:firstLine="180"/>
        <w:rPr>
          <w:snapToGrid w:val="0"/>
          <w:szCs w:val="26"/>
        </w:rPr>
      </w:pPr>
      <w:r>
        <w:rPr>
          <w:snapToGrid w:val="0"/>
          <w:szCs w:val="26"/>
        </w:rPr>
        <w:t xml:space="preserve">Hàng ngày: </w:t>
      </w:r>
      <w:r w:rsidR="00174837" w:rsidRPr="002152C2">
        <w:rPr>
          <w:snapToGrid w:val="0"/>
          <w:sz w:val="36"/>
          <w:szCs w:val="26"/>
        </w:rPr>
        <w:sym w:font="Wingdings" w:char="F0FE"/>
      </w:r>
      <w:r>
        <w:rPr>
          <w:snapToGrid w:val="0"/>
          <w:szCs w:val="26"/>
        </w:rPr>
        <w:t>…………………………………………………….</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tuần: ………………………………………………………..</w:t>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tháng</w:t>
      </w:r>
      <w:r w:rsidRPr="00031DC5">
        <w:rPr>
          <w:snapToGrid w:val="0"/>
          <w:szCs w:val="26"/>
        </w:rPr>
        <w:tab/>
      </w:r>
      <w:r>
        <w:rPr>
          <w:snapToGrid w:val="0"/>
          <w:szCs w:val="26"/>
        </w:rPr>
        <w:t>: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quý: ………………………………………………………..</w:t>
      </w:r>
      <w:r w:rsidRPr="00031DC5">
        <w:rPr>
          <w:snapToGrid w:val="0"/>
          <w:szCs w:val="26"/>
        </w:rPr>
        <w:tab/>
      </w:r>
      <w:r w:rsidRPr="00031DC5">
        <w:rPr>
          <w:snapToGrid w:val="0"/>
          <w:szCs w:val="26"/>
        </w:rPr>
        <w:tab/>
      </w:r>
    </w:p>
    <w:p w:rsidR="000823CC" w:rsidRPr="00073096" w:rsidRDefault="000823CC" w:rsidP="00A260B8">
      <w:pPr>
        <w:pStyle w:val="Heading3"/>
        <w:keepLines/>
        <w:numPr>
          <w:ilvl w:val="0"/>
          <w:numId w:val="23"/>
        </w:numPr>
        <w:ind w:left="270"/>
        <w:rPr>
          <w:rStyle w:val="FontStyle30"/>
          <w:b w:val="0"/>
          <w:lang w:eastAsia="vi-VN"/>
        </w:rPr>
      </w:pPr>
      <w:r w:rsidRPr="00073096">
        <w:rPr>
          <w:rStyle w:val="FontStyle30"/>
          <w:b w:val="0"/>
          <w:lang w:eastAsia="vi-VN"/>
        </w:rPr>
        <w:lastRenderedPageBreak/>
        <w:t>Hệ thống máy trạm</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Pr>
          <w:rStyle w:val="FontStyle30"/>
          <w:lang w:eastAsia="vi-VN"/>
        </w:rPr>
        <w:t xml:space="preserve"> đơn vị trang bị</w:t>
      </w:r>
      <w:r w:rsidRPr="00900C4E">
        <w:rPr>
          <w:rStyle w:val="FontStyle30"/>
          <w:lang w:eastAsia="vi-VN"/>
        </w:rPr>
        <w:t xml:space="preserve"> phòng máy tính hiện có:</w:t>
      </w:r>
      <w:r>
        <w:rPr>
          <w:rStyle w:val="FontStyle30"/>
          <w:lang w:eastAsia="vi-VN"/>
        </w:rPr>
        <w:t>….. ……………</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23CC"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Pr>
                <w:rStyle w:val="FontStyle30"/>
                <w:b/>
                <w:bCs/>
                <w:lang w:eastAsia="vi-VN"/>
              </w:rPr>
              <w:t>Số phòng máy tín</w:t>
            </w:r>
            <w:r>
              <w:t xml:space="preserve">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p w:rsidR="000823CC" w:rsidRPr="00A30827" w:rsidRDefault="000823CC" w:rsidP="00923275">
            <w:pPr>
              <w:keepNext/>
              <w:keepLines/>
              <w:spacing w:line="312" w:lineRule="auto"/>
              <w:jc w:val="center"/>
              <w:rPr>
                <w:rStyle w:val="FontStyle30"/>
                <w:bCs/>
                <w:lang w:eastAsia="vi-VN"/>
              </w:rPr>
            </w:pPr>
            <w:r w:rsidRPr="00A30827">
              <w:rPr>
                <w:rStyle w:val="FontStyle30"/>
                <w:bCs/>
                <w:lang w:eastAsia="vi-VN"/>
              </w:rPr>
              <w:t>(máy tính để bàn +xách tay)</w:t>
            </w:r>
          </w:p>
        </w:tc>
        <w:tc>
          <w:tcPr>
            <w:tcW w:w="269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sử dụng hiện tại</w:t>
            </w:r>
          </w:p>
        </w:tc>
      </w:tr>
      <w:tr w:rsidR="002152C2" w:rsidRPr="00900C4E" w:rsidTr="00923275">
        <w:tc>
          <w:tcPr>
            <w:tcW w:w="922" w:type="dxa"/>
            <w:tcBorders>
              <w:top w:val="single" w:sz="18" w:space="0" w:color="9BBB59"/>
              <w:left w:val="single" w:sz="8" w:space="0" w:color="9BBB59"/>
              <w:bottom w:val="dotted" w:sz="4" w:space="0" w:color="auto"/>
              <w:right w:val="dotted" w:sz="4" w:space="0" w:color="auto"/>
            </w:tcBorders>
          </w:tcPr>
          <w:p w:rsidR="002152C2" w:rsidRDefault="002152C2" w:rsidP="002152C2">
            <w:pPr>
              <w:keepNext/>
              <w:keepLines/>
              <w:spacing w:line="312" w:lineRule="auto"/>
              <w:rPr>
                <w:rStyle w:val="FontStyle30"/>
                <w:b/>
                <w:bCs/>
                <w:lang w:eastAsia="vi-VN"/>
              </w:rPr>
            </w:pPr>
            <w:r>
              <w:rPr>
                <w:rStyle w:val="FontStyle30"/>
                <w:b/>
                <w:bCs/>
                <w:lang w:eastAsia="vi-VN"/>
              </w:rPr>
              <w:t>01</w:t>
            </w:r>
          </w:p>
        </w:tc>
        <w:tc>
          <w:tcPr>
            <w:tcW w:w="3014" w:type="dxa"/>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Trường Cao đẳng Lý Tự Trọng</w:t>
            </w:r>
          </w:p>
        </w:tc>
        <w:tc>
          <w:tcPr>
            <w:tcW w:w="1417" w:type="dxa"/>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14</w:t>
            </w:r>
          </w:p>
        </w:tc>
        <w:tc>
          <w:tcPr>
            <w:tcW w:w="1276" w:type="dxa"/>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1147</w:t>
            </w:r>
          </w:p>
        </w:tc>
        <w:tc>
          <w:tcPr>
            <w:tcW w:w="2693" w:type="dxa"/>
            <w:tcBorders>
              <w:top w:val="single" w:sz="18" w:space="0" w:color="9BBB59"/>
              <w:left w:val="dotted" w:sz="4" w:space="0" w:color="auto"/>
              <w:bottom w:val="dotted" w:sz="4" w:space="0" w:color="auto"/>
              <w:right w:val="single" w:sz="8" w:space="0" w:color="9BBB59"/>
            </w:tcBorders>
          </w:tcPr>
          <w:p w:rsidR="002152C2" w:rsidRDefault="002152C2" w:rsidP="002152C2">
            <w:pPr>
              <w:keepNext/>
              <w:keepLines/>
              <w:spacing w:line="312" w:lineRule="auto"/>
              <w:rPr>
                <w:rStyle w:val="FontStyle30"/>
                <w:lang w:eastAsia="vi-VN"/>
              </w:rPr>
            </w:pPr>
            <w:r>
              <w:rPr>
                <w:rStyle w:val="FontStyle30"/>
                <w:lang w:eastAsia="vi-VN"/>
              </w:rPr>
              <w:t>Giảng dạy và học tập</w:t>
            </w:r>
          </w:p>
        </w:tc>
      </w:tr>
      <w:tr w:rsidR="000823CC" w:rsidRPr="00900C4E" w:rsidTr="00923275">
        <w:tc>
          <w:tcPr>
            <w:tcW w:w="922"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r w:rsidR="002152C2">
        <w:rPr>
          <w:rStyle w:val="FontStyle30"/>
          <w:lang w:eastAsia="vi-VN"/>
        </w:rPr>
        <w:t xml:space="preserve"> 70 </w:t>
      </w:r>
      <w:r w:rsidRPr="00900C4E">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Tỷ lệ máy tính được kết nối Internet: </w:t>
      </w:r>
      <w:r w:rsidR="002152C2">
        <w:rPr>
          <w:rStyle w:val="FontStyle30"/>
          <w:lang w:eastAsia="vi-VN"/>
        </w:rPr>
        <w:t xml:space="preserve"> 100 </w:t>
      </w:r>
      <w:r w:rsidRPr="00900C4E">
        <w:rPr>
          <w:rStyle w:val="FontStyle30"/>
          <w:lang w:eastAsia="vi-VN"/>
        </w:rPr>
        <w:t>%.</w:t>
      </w:r>
    </w:p>
    <w:p w:rsidR="000823CC" w:rsidRPr="00AE2347" w:rsidRDefault="000823CC" w:rsidP="00A260B8">
      <w:pPr>
        <w:pStyle w:val="Heading3"/>
        <w:keepLines/>
        <w:numPr>
          <w:ilvl w:val="0"/>
          <w:numId w:val="23"/>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lưu điện UPS:</w:t>
      </w:r>
      <w:r w:rsidRPr="007524F8">
        <w:rPr>
          <w:rStyle w:val="FontStyle30"/>
          <w:lang w:eastAsia="vi-VN"/>
        </w:rPr>
        <w:t xml:space="preserve"> </w:t>
      </w:r>
      <w:r w:rsidR="002152C2">
        <w:rPr>
          <w:rStyle w:val="FontStyle30"/>
          <w:lang w:eastAsia="vi-VN"/>
        </w:rPr>
        <w:t>01</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máy phát điện riêng cho phòng máy chủ:</w:t>
      </w:r>
      <w:r w:rsidRPr="007524F8">
        <w:rPr>
          <w:rStyle w:val="FontStyle30"/>
          <w:lang w:eastAsia="vi-VN"/>
        </w:rPr>
        <w:t xml:space="preserve"> </w:t>
      </w:r>
      <w:r>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szCs w:val="26"/>
        </w:rPr>
      </w:pPr>
      <w:r>
        <w:rPr>
          <w:rStyle w:val="FontStyle30"/>
          <w:lang w:eastAsia="vi-VN"/>
        </w:rPr>
        <w:t>Số đ</w:t>
      </w:r>
      <w:r w:rsidRPr="007524F8">
        <w:rPr>
          <w:rStyle w:val="FontStyle30"/>
          <w:lang w:eastAsia="vi-VN"/>
        </w:rPr>
        <w:t>ơn vị đã được trang bị hệ thống chống sét:</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5D4A75">
        <w:rPr>
          <w:snapToGrid w:val="0"/>
          <w:szCs w:val="26"/>
        </w:rPr>
      </w:r>
      <w:r w:rsidR="005D4A75">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Điều hòa nhiệt độ: ……………………</w:t>
      </w:r>
      <w:r w:rsidRPr="007524F8">
        <w:rPr>
          <w:snapToGrid w:val="0"/>
          <w:szCs w:val="26"/>
        </w:rPr>
        <w:tab/>
      </w:r>
      <w:r w:rsidRPr="007524F8">
        <w:rPr>
          <w:snapToGrid w:val="0"/>
          <w:szCs w:val="26"/>
        </w:rPr>
        <w:tab/>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5D4A75">
        <w:rPr>
          <w:snapToGrid w:val="0"/>
          <w:szCs w:val="26"/>
        </w:rPr>
      </w:r>
      <w:r w:rsidR="005D4A75">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Cảm biến khói: ……………………….</w:t>
      </w:r>
    </w:p>
    <w:p w:rsidR="000823CC"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sidRPr="002152C2">
        <w:rPr>
          <w:snapToGrid w:val="0"/>
          <w:sz w:val="36"/>
          <w:szCs w:val="26"/>
        </w:rPr>
        <w:t xml:space="preserve"> </w:t>
      </w:r>
      <w:r w:rsidR="000823CC">
        <w:rPr>
          <w:snapToGrid w:val="0"/>
          <w:szCs w:val="26"/>
        </w:rPr>
        <w:t xml:space="preserve">Khác (Cụ thể): </w:t>
      </w:r>
      <w:r>
        <w:rPr>
          <w:snapToGrid w:val="0"/>
          <w:szCs w:val="26"/>
        </w:rPr>
        <w:t>Bình chữa cháy</w:t>
      </w:r>
    </w:p>
    <w:p w:rsidR="000823CC" w:rsidRDefault="000823CC" w:rsidP="00A260B8">
      <w:pPr>
        <w:pStyle w:val="Heading3"/>
        <w:keepLines/>
        <w:numPr>
          <w:ilvl w:val="0"/>
          <w:numId w:val="23"/>
        </w:numPr>
        <w:ind w:left="270"/>
        <w:rPr>
          <w:rStyle w:val="FontStyle30"/>
          <w:b w:val="0"/>
          <w:lang w:eastAsia="vi-VN"/>
        </w:rPr>
      </w:pPr>
      <w:r w:rsidRPr="00894CCF">
        <w:rPr>
          <w:rStyle w:val="FontStyle30"/>
          <w:b w:val="0"/>
          <w:lang w:eastAsia="vi-VN"/>
        </w:rPr>
        <w:t>Hệ thống camera giám sát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đã được trang bị hệ thống </w:t>
      </w:r>
      <w:r>
        <w:rPr>
          <w:rStyle w:val="FontStyle30"/>
          <w:lang w:eastAsia="vi-VN"/>
        </w:rPr>
        <w:t xml:space="preserve">camera giám sát: </w:t>
      </w:r>
      <w:r w:rsidR="002152C2">
        <w:rPr>
          <w:rStyle w:val="FontStyle30"/>
          <w:lang w:eastAsia="vi-VN"/>
        </w:rPr>
        <w:t>03</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hệ thống camera giám sát đối với đơn vị:</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5D4A75">
        <w:rPr>
          <w:snapToGrid w:val="0"/>
          <w:szCs w:val="26"/>
        </w:rPr>
      </w:r>
      <w:r w:rsidR="005D4A75">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Pr>
          <w:snapToGrid w:val="0"/>
          <w:sz w:val="36"/>
          <w:szCs w:val="26"/>
        </w:rPr>
        <w:t xml:space="preserve"> </w:t>
      </w:r>
      <w:r w:rsidR="000823CC">
        <w:rPr>
          <w:snapToGrid w:val="0"/>
          <w:szCs w:val="26"/>
        </w:rPr>
        <w:t>Không đáp ứng: ……………………..</w:t>
      </w:r>
    </w:p>
    <w:p w:rsidR="000823CC" w:rsidRDefault="000823CC" w:rsidP="000823CC">
      <w:pPr>
        <w:pStyle w:val="BodyText"/>
        <w:rPr>
          <w:lang w:eastAsia="vi-VN"/>
        </w:rPr>
      </w:pPr>
      <w:r>
        <w:rPr>
          <w:lang w:eastAsia="vi-VN"/>
        </w:rPr>
        <w:t xml:space="preserve">Kiến nghị khác </w:t>
      </w:r>
      <w:r w:rsidRPr="0038303F">
        <w:rPr>
          <w:i/>
          <w:lang w:eastAsia="vi-VN"/>
        </w:rPr>
        <w:t>(nếu có):</w:t>
      </w:r>
    </w:p>
    <w:p w:rsidR="000823CC" w:rsidRPr="00894CCF" w:rsidRDefault="000823CC" w:rsidP="000823CC">
      <w:pPr>
        <w:pStyle w:val="BodyText"/>
        <w:ind w:firstLine="0"/>
        <w:rPr>
          <w:lang w:eastAsia="vi-VN"/>
        </w:rPr>
      </w:pPr>
      <w:r>
        <w:rPr>
          <w:lang w:eastAsia="vi-VN"/>
        </w:rPr>
        <w:t>………………………………………………………………………………………………………………………………………………………………………………………………………………………………………………………………………………</w:t>
      </w:r>
    </w:p>
    <w:p w:rsidR="000823CC" w:rsidRPr="000823CC" w:rsidRDefault="000823CC" w:rsidP="00A260B8">
      <w:pPr>
        <w:pStyle w:val="Heading3"/>
        <w:keepLines/>
        <w:numPr>
          <w:ilvl w:val="0"/>
          <w:numId w:val="23"/>
        </w:numPr>
        <w:ind w:left="270"/>
        <w:rPr>
          <w:rStyle w:val="FontStyle30"/>
          <w:b w:val="0"/>
          <w:lang w:eastAsia="vi-VN"/>
        </w:rPr>
      </w:pPr>
      <w:r w:rsidRPr="005A597F">
        <w:rPr>
          <w:rStyle w:val="FontStyle30"/>
          <w:b w:val="0"/>
          <w:lang w:eastAsia="vi-VN"/>
        </w:rPr>
        <w:lastRenderedPageBreak/>
        <w:t>Cán bộ CNTT chuyên trách</w:t>
      </w:r>
      <w:r>
        <w:rPr>
          <w:rStyle w:val="FontStyle30"/>
          <w:b w:val="0"/>
          <w:lang w:eastAsia="vi-VN"/>
        </w:rPr>
        <w:t xml:space="preserve"> </w:t>
      </w:r>
    </w:p>
    <w:p w:rsidR="000823CC" w:rsidRPr="00921521" w:rsidRDefault="000823CC"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sidR="005D4A75">
        <w:rPr>
          <w:snapToGrid w:val="0"/>
          <w:szCs w:val="26"/>
        </w:rPr>
      </w:r>
      <w:r w:rsidR="005D4A75">
        <w:rPr>
          <w:snapToGrid w:val="0"/>
          <w:szCs w:val="26"/>
        </w:rPr>
        <w:fldChar w:fldCharType="separate"/>
      </w:r>
      <w:r>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sidR="005D4A75">
        <w:rPr>
          <w:snapToGrid w:val="0"/>
          <w:szCs w:val="26"/>
        </w:rPr>
      </w:r>
      <w:r w:rsidR="005D4A75">
        <w:rPr>
          <w:snapToGrid w:val="0"/>
          <w:szCs w:val="26"/>
        </w:rPr>
        <w:fldChar w:fldCharType="separate"/>
      </w:r>
      <w:r>
        <w:rPr>
          <w:snapToGrid w:val="0"/>
          <w:szCs w:val="26"/>
        </w:rPr>
        <w:fldChar w:fldCharType="end"/>
      </w:r>
      <w:r w:rsidRPr="007524F8">
        <w:rPr>
          <w:snapToGrid w:val="0"/>
          <w:szCs w:val="26"/>
        </w:rPr>
        <w:t xml:space="preserve"> </w:t>
      </w:r>
      <w:r>
        <w:rPr>
          <w:snapToGrid w:val="0"/>
          <w:szCs w:val="26"/>
        </w:rPr>
        <w:t>Không: …………………………………….</w:t>
      </w:r>
    </w:p>
    <w:p w:rsidR="000823CC" w:rsidRPr="005357A2" w:rsidRDefault="000823CC"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23CC" w:rsidRPr="007524F8"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sidR="000823CC" w:rsidRPr="007524F8">
        <w:rPr>
          <w:snapToGrid w:val="0"/>
          <w:szCs w:val="26"/>
        </w:rPr>
        <w:t xml:space="preserve"> </w:t>
      </w:r>
      <w:r w:rsidR="000823CC">
        <w:rPr>
          <w:snapToGrid w:val="0"/>
          <w:szCs w:val="26"/>
        </w:rPr>
        <w:t>Có: ………………………………………..</w:t>
      </w:r>
      <w:r w:rsidR="000823CC" w:rsidRPr="007524F8">
        <w:rPr>
          <w:snapToGrid w:val="0"/>
          <w:szCs w:val="26"/>
        </w:rPr>
        <w:tab/>
      </w:r>
      <w:r w:rsidR="000823CC" w:rsidRPr="007524F8">
        <w:rPr>
          <w:snapToGrid w:val="0"/>
          <w:szCs w:val="26"/>
        </w:rPr>
        <w:tab/>
      </w:r>
      <w:r w:rsidR="000823CC" w:rsidRPr="007524F8">
        <w:rPr>
          <w:snapToGrid w:val="0"/>
          <w:szCs w:val="26"/>
        </w:rPr>
        <w:tab/>
      </w:r>
      <w:r w:rsidR="000823CC" w:rsidRPr="007524F8">
        <w:rPr>
          <w:snapToGrid w:val="0"/>
          <w:szCs w:val="26"/>
        </w:rPr>
        <w:tab/>
      </w:r>
      <w:r w:rsidR="000823CC" w:rsidRPr="007524F8">
        <w:rPr>
          <w:snapToGrid w:val="0"/>
          <w:szCs w:val="26"/>
        </w:rPr>
        <w:tab/>
      </w:r>
      <w:r w:rsidR="000823CC" w:rsidRPr="007524F8">
        <w:rPr>
          <w:snapToGrid w:val="0"/>
          <w:szCs w:val="26"/>
        </w:rPr>
        <w:tab/>
      </w:r>
    </w:p>
    <w:p w:rsidR="000823CC" w:rsidRPr="007524F8" w:rsidRDefault="002152C2"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Pr>
          <w:snapToGrid w:val="0"/>
          <w:szCs w:val="26"/>
        </w:rPr>
      </w:r>
      <w:r>
        <w:rPr>
          <w:snapToGrid w:val="0"/>
          <w:szCs w:val="26"/>
        </w:rPr>
        <w:fldChar w:fldCharType="separate"/>
      </w:r>
      <w:r w:rsidRPr="007524F8">
        <w:rPr>
          <w:snapToGrid w:val="0"/>
          <w:szCs w:val="26"/>
        </w:rPr>
        <w:fldChar w:fldCharType="end"/>
      </w:r>
      <w:r>
        <w:rPr>
          <w:snapToGrid w:val="0"/>
          <w:szCs w:val="26"/>
        </w:rPr>
        <w:t xml:space="preserve"> </w:t>
      </w:r>
      <w:r w:rsidR="000823CC">
        <w:rPr>
          <w:snapToGrid w:val="0"/>
          <w:szCs w:val="26"/>
        </w:rPr>
        <w:t>Không: ……………………………………</w:t>
      </w:r>
    </w:p>
    <w:p w:rsidR="000823CC" w:rsidRPr="00A150A0" w:rsidRDefault="000823CC"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23CC" w:rsidRPr="00537A42" w:rsidRDefault="000823CC" w:rsidP="000823CC">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005D4A75">
        <w:rPr>
          <w:snapToGrid w:val="0"/>
          <w:szCs w:val="26"/>
        </w:rPr>
      </w:r>
      <w:r w:rsidR="005D4A75">
        <w:rPr>
          <w:snapToGrid w:val="0"/>
          <w:szCs w:val="26"/>
        </w:rPr>
        <w:fldChar w:fldCharType="separate"/>
      </w:r>
      <w:r w:rsidRPr="00537A42">
        <w:rPr>
          <w:snapToGrid w:val="0"/>
          <w:szCs w:val="26"/>
        </w:rPr>
        <w:fldChar w:fldCharType="end"/>
      </w:r>
      <w:r w:rsidRPr="00537A42">
        <w:rPr>
          <w:snapToGrid w:val="0"/>
          <w:szCs w:val="26"/>
        </w:rPr>
        <w:t xml:space="preserve"> Có</w:t>
      </w:r>
      <w:r>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23CC" w:rsidRPr="007524F8"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sidR="000823CC" w:rsidRPr="007524F8">
        <w:rPr>
          <w:snapToGrid w:val="0"/>
          <w:szCs w:val="26"/>
        </w:rPr>
        <w:t xml:space="preserve"> </w:t>
      </w:r>
      <w:r w:rsidR="000823CC">
        <w:rPr>
          <w:snapToGrid w:val="0"/>
          <w:szCs w:val="26"/>
        </w:rPr>
        <w:t>Không: ……………………………………</w:t>
      </w:r>
    </w:p>
    <w:p w:rsidR="000823CC" w:rsidRPr="00A150A0" w:rsidRDefault="000823CC" w:rsidP="00A260B8">
      <w:pPr>
        <w:pStyle w:val="ListParagraph"/>
        <w:keepNext/>
        <w:keepLines/>
        <w:numPr>
          <w:ilvl w:val="0"/>
          <w:numId w:val="20"/>
        </w:numPr>
        <w:spacing w:line="312" w:lineRule="auto"/>
        <w:ind w:left="180"/>
        <w:rPr>
          <w:rStyle w:val="FontStyle30"/>
          <w:lang w:eastAsia="vi-VN"/>
        </w:rPr>
      </w:pPr>
      <w:r w:rsidRPr="00A150A0">
        <w:rPr>
          <w:rStyle w:val="FontStyle30"/>
          <w:lang w:eastAsia="vi-VN"/>
        </w:rPr>
        <w:t xml:space="preserve">Thống kê về cán bộ </w:t>
      </w:r>
      <w:r w:rsidRPr="00B778C1">
        <w:rPr>
          <w:rStyle w:val="FontStyle30"/>
          <w:lang w:eastAsia="vi-VN"/>
        </w:rPr>
        <w:t xml:space="preserve">chuyên trách CNTT của đơn vị (phòng/ tổ CNTT) thuộc hệ thống CNTT của các </w:t>
      </w:r>
      <w:r w:rsidR="00B778C1">
        <w:rPr>
          <w:rStyle w:val="FontStyle30"/>
          <w:lang w:eastAsia="vi-VN"/>
        </w:rPr>
        <w:t>Trường học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264"/>
        <w:gridCol w:w="829"/>
        <w:gridCol w:w="2310"/>
        <w:gridCol w:w="1680"/>
        <w:gridCol w:w="1488"/>
      </w:tblGrid>
      <w:tr w:rsidR="00B579F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Tên trường</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Số cán bộ</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r>
      <w:tr w:rsidR="002152C2" w:rsidRPr="00900C4E" w:rsidTr="00923275">
        <w:tc>
          <w:tcPr>
            <w:tcW w:w="0" w:type="auto"/>
            <w:tcBorders>
              <w:top w:val="dotted" w:sz="4" w:space="0" w:color="auto"/>
              <w:left w:val="single" w:sz="8" w:space="0" w:color="9BBB59"/>
              <w:bottom w:val="single" w:sz="8" w:space="0" w:color="9BBB59"/>
              <w:right w:val="dotted" w:sz="4" w:space="0" w:color="auto"/>
            </w:tcBorders>
          </w:tcPr>
          <w:p w:rsidR="002152C2" w:rsidRDefault="002152C2" w:rsidP="002152C2">
            <w:pPr>
              <w:keepNext/>
              <w:keepLines/>
              <w:spacing w:line="312" w:lineRule="auto"/>
              <w:rPr>
                <w:rStyle w:val="FontStyle30"/>
                <w:b/>
                <w:bCs/>
                <w:lang w:eastAsia="vi-VN"/>
              </w:rPr>
            </w:pPr>
            <w:r>
              <w:rPr>
                <w:rStyle w:val="FontStyle30"/>
                <w:b/>
                <w:bCs/>
                <w:lang w:eastAsia="vi-VN"/>
              </w:rPr>
              <w:t>1</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Trường Cao đẳng Lý Tự Trọng TP.HCM</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37</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Giảng viên và nhân viên bảo trì sửa chữa thiết bị</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Thạc sỹ, đại học  và Cao đẳng</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p>
        </w:tc>
      </w:tr>
    </w:tbl>
    <w:p w:rsidR="00A322FA" w:rsidRPr="00900C4E" w:rsidRDefault="00A322FA" w:rsidP="00A322FA">
      <w:pPr>
        <w:pStyle w:val="Heading1"/>
        <w:keepLines/>
        <w:widowControl w:val="0"/>
        <w:ind w:left="0" w:firstLine="0"/>
        <w:rPr>
          <w:sz w:val="26"/>
          <w:szCs w:val="26"/>
        </w:rPr>
      </w:pPr>
      <w:r w:rsidRPr="00900C4E">
        <w:rPr>
          <w:sz w:val="26"/>
          <w:szCs w:val="26"/>
        </w:rPr>
        <w:t>KHẢO</w:t>
      </w:r>
      <w:r>
        <w:rPr>
          <w:sz w:val="26"/>
          <w:szCs w:val="26"/>
        </w:rPr>
        <w:t xml:space="preserve"> SÁT CHỨC NĂNG</w:t>
      </w:r>
      <w:r w:rsidR="00E63BBD">
        <w:rPr>
          <w:sz w:val="26"/>
          <w:szCs w:val="26"/>
        </w:rPr>
        <w:t>, CƠ CẤU TỔ CHỨC</w:t>
      </w:r>
      <w:r>
        <w:rPr>
          <w:sz w:val="26"/>
          <w:szCs w:val="26"/>
        </w:rPr>
        <w:t xml:space="preserve"> CỦA PHÒNG QUẢN LÝ – ĐIỀU HÀNH GIÁO DỤC HIỆN TẠI</w:t>
      </w:r>
    </w:p>
    <w:p w:rsidR="00080029"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tại của Sở </w:t>
      </w:r>
      <w:r w:rsidR="002C16D3">
        <w:rPr>
          <w:rStyle w:val="FontStyle30"/>
          <w:b w:val="0"/>
          <w:lang w:eastAsia="vi-VN"/>
        </w:rPr>
        <w:t>Lao Động Thương Binh Xã Hội</w:t>
      </w:r>
      <w:r>
        <w:rPr>
          <w:rStyle w:val="FontStyle30"/>
          <w:b w:val="0"/>
          <w:lang w:eastAsia="vi-VN"/>
        </w:rPr>
        <w:t>:</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lastRenderedPageBreak/>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w:t>
      </w:r>
      <w:r w:rsidR="00BD29EF">
        <w:rPr>
          <w:rStyle w:val="FontStyle30"/>
          <w:b w:val="0"/>
          <w:lang w:eastAsia="vi-VN"/>
        </w:rPr>
        <w:t>p Phòng dạy nghề</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cấp Trườ</w:t>
      </w:r>
      <w:r w:rsidR="00BD29EF">
        <w:rPr>
          <w:rStyle w:val="FontStyle30"/>
          <w:b w:val="0"/>
          <w:lang w:eastAsia="vi-VN"/>
        </w:rPr>
        <w:t>ng nghề</w:t>
      </w:r>
    </w:p>
    <w:p w:rsidR="00A322FA" w:rsidRPr="00A322FA" w:rsidRDefault="00A322FA" w:rsidP="00A322FA">
      <w:pPr>
        <w:pStyle w:val="BodyText"/>
        <w:ind w:firstLine="0"/>
        <w:rPr>
          <w:lang w:eastAsia="vi-VN"/>
        </w:rPr>
      </w:pPr>
      <w:r>
        <w:rPr>
          <w:lang w:eastAsia="vi-VN"/>
        </w:rPr>
        <w:t>…………………………………………………………………………………………………………………………………………………………………………………………………………………………………………………………………………………….…………………………………………………………………………………………………………………………………………………………………………………………………………………………………………………………………………………….…………………………………………………………………………………………………………………………………………………………………………</w:t>
      </w:r>
    </w:p>
    <w:p w:rsidR="00A322FA" w:rsidRPr="00A322FA" w:rsidRDefault="00A322FA" w:rsidP="00A322FA">
      <w:pPr>
        <w:pStyle w:val="BodyText"/>
        <w:rPr>
          <w:lang w:eastAsia="vi-VN"/>
        </w:rPr>
      </w:pPr>
    </w:p>
    <w:p w:rsidR="00A322FA" w:rsidRPr="00A322FA" w:rsidRDefault="00A322FA" w:rsidP="00A322FA">
      <w:pPr>
        <w:pStyle w:val="BodyText"/>
        <w:rPr>
          <w:lang w:eastAsia="vi-VN"/>
        </w:rPr>
      </w:pPr>
    </w:p>
    <w:sectPr w:rsidR="00A322FA" w:rsidRPr="00A322FA" w:rsidSect="00CF53CC">
      <w:headerReference w:type="default" r:id="rId8"/>
      <w:footerReference w:type="even" r:id="rId9"/>
      <w:footerReference w:type="default" r:id="rId10"/>
      <w:pgSz w:w="11907" w:h="16840" w:code="9"/>
      <w:pgMar w:top="1134" w:right="1134" w:bottom="1134" w:left="17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6E81" w:rsidRDefault="00CD6E81">
      <w:r>
        <w:separator/>
      </w:r>
    </w:p>
  </w:endnote>
  <w:endnote w:type="continuationSeparator" w:id="0">
    <w:p w:rsidR="00CD6E81" w:rsidRDefault="00CD6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A75" w:rsidRDefault="005D4A75" w:rsidP="00802580">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A75" w:rsidRDefault="005D4A75" w:rsidP="00E76299">
    <w:pPr>
      <w:pStyle w:val="Footer"/>
      <w:jc w:val="right"/>
    </w:pPr>
    <w:r>
      <w:rPr>
        <w:rStyle w:val="PageNumber"/>
      </w:rPr>
      <w:t>Trang</w:t>
    </w:r>
    <w:r w:rsidRPr="00304D21">
      <w:rPr>
        <w:rStyle w:val="PageNumber"/>
      </w:rPr>
      <w:t xml:space="preserve"> </w:t>
    </w:r>
    <w:r w:rsidRPr="00304D21">
      <w:rPr>
        <w:rStyle w:val="PageNumber"/>
      </w:rPr>
      <w:fldChar w:fldCharType="begin"/>
    </w:r>
    <w:r w:rsidRPr="00304D21">
      <w:rPr>
        <w:rStyle w:val="PageNumber"/>
      </w:rPr>
      <w:instrText xml:space="preserve"> PAGE </w:instrText>
    </w:r>
    <w:r w:rsidRPr="00304D21">
      <w:rPr>
        <w:rStyle w:val="PageNumber"/>
      </w:rPr>
      <w:fldChar w:fldCharType="separate"/>
    </w:r>
    <w:r>
      <w:rPr>
        <w:rStyle w:val="PageNumber"/>
        <w:noProof/>
      </w:rPr>
      <w:t>6</w:t>
    </w:r>
    <w:r w:rsidRPr="00304D21">
      <w:rPr>
        <w:rStyle w:val="PageNumber"/>
      </w:rPr>
      <w:fldChar w:fldCharType="end"/>
    </w:r>
    <w:r>
      <w:rPr>
        <w:rStyle w:val="PageNumber"/>
      </w:rPr>
      <w:t>/</w:t>
    </w:r>
    <w:r w:rsidRPr="00304D21">
      <w:rPr>
        <w:rStyle w:val="PageNumber"/>
      </w:rPr>
      <w:fldChar w:fldCharType="begin"/>
    </w:r>
    <w:r w:rsidRPr="00304D21">
      <w:rPr>
        <w:rStyle w:val="PageNumber"/>
      </w:rPr>
      <w:instrText xml:space="preserve"> NUMPAGES </w:instrText>
    </w:r>
    <w:r w:rsidRPr="00304D21">
      <w:rPr>
        <w:rStyle w:val="PageNumber"/>
      </w:rPr>
      <w:fldChar w:fldCharType="separate"/>
    </w:r>
    <w:r>
      <w:rPr>
        <w:rStyle w:val="PageNumber"/>
        <w:noProof/>
      </w:rPr>
      <w:t>23</w:t>
    </w:r>
    <w:r w:rsidRPr="00304D21">
      <w:rPr>
        <w:rStyle w:val="PageNumber"/>
      </w:rPr>
      <w:fldChar w:fldCharType="end"/>
    </w:r>
  </w:p>
  <w:p w:rsidR="005D4A75" w:rsidRDefault="005D4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6E81" w:rsidRDefault="00CD6E81">
      <w:r>
        <w:separator/>
      </w:r>
    </w:p>
  </w:footnote>
  <w:footnote w:type="continuationSeparator" w:id="0">
    <w:p w:rsidR="00CD6E81" w:rsidRDefault="00CD6E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A75" w:rsidRPr="009C64FF" w:rsidRDefault="005D4A75">
    <w:pPr>
      <w:pStyle w:val="Header"/>
      <w:rPr>
        <w:i/>
      </w:rPr>
    </w:pPr>
    <w:r w:rsidRPr="009C64FF">
      <w:rPr>
        <w:i/>
      </w:rPr>
      <w:t>Phiếu khảo sát dự án “</w:t>
    </w:r>
    <w:r>
      <w:rPr>
        <w:i/>
      </w:rPr>
      <w:t>Giải pháp đồng bộ xây dựng trung tâm điều hành và trường nghề thông minh, đáp ứng nhu cầu xã hội của Thành Phố Hồ Chí Minh”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11.25pt;height:11.25pt" o:bullet="t">
        <v:imagedata r:id="rId1" o:title="msoDB62"/>
      </v:shape>
    </w:pict>
  </w:numPicBullet>
  <w:abstractNum w:abstractNumId="0" w15:restartNumberingAfterBreak="0">
    <w:nsid w:val="05E66CCF"/>
    <w:multiLevelType w:val="hybridMultilevel"/>
    <w:tmpl w:val="1CAAF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145CB"/>
    <w:multiLevelType w:val="hybridMultilevel"/>
    <w:tmpl w:val="022CA1D8"/>
    <w:lvl w:ilvl="0" w:tplc="0409000B">
      <w:start w:val="1"/>
      <w:numFmt w:val="bullet"/>
      <w:lvlText w:val=""/>
      <w:lvlJc w:val="left"/>
      <w:pPr>
        <w:ind w:left="1437" w:hanging="360"/>
      </w:pPr>
      <w:rPr>
        <w:rFonts w:ascii="Wingdings" w:hAnsi="Wingdings" w:hint="default"/>
      </w:rPr>
    </w:lvl>
    <w:lvl w:ilvl="1" w:tplc="04090003">
      <w:start w:val="1"/>
      <w:numFmt w:val="bullet"/>
      <w:lvlText w:val="o"/>
      <w:lvlJc w:val="left"/>
      <w:pPr>
        <w:ind w:left="2157" w:hanging="360"/>
      </w:pPr>
      <w:rPr>
        <w:rFonts w:ascii="Courier New" w:hAnsi="Courier New" w:cs="Courier New" w:hint="default"/>
      </w:rPr>
    </w:lvl>
    <w:lvl w:ilvl="2" w:tplc="04090005">
      <w:start w:val="1"/>
      <w:numFmt w:val="bullet"/>
      <w:lvlText w:val=""/>
      <w:lvlJc w:val="left"/>
      <w:pPr>
        <w:ind w:left="2877" w:hanging="360"/>
      </w:pPr>
      <w:rPr>
        <w:rFonts w:ascii="Wingdings" w:hAnsi="Wingdings" w:hint="default"/>
      </w:rPr>
    </w:lvl>
    <w:lvl w:ilvl="3" w:tplc="04090001">
      <w:start w:val="1"/>
      <w:numFmt w:val="bullet"/>
      <w:lvlText w:val=""/>
      <w:lvlJc w:val="left"/>
      <w:pPr>
        <w:ind w:left="3597" w:hanging="360"/>
      </w:pPr>
      <w:rPr>
        <w:rFonts w:ascii="Symbol" w:hAnsi="Symbol" w:hint="default"/>
      </w:rPr>
    </w:lvl>
    <w:lvl w:ilvl="4" w:tplc="04090003">
      <w:start w:val="1"/>
      <w:numFmt w:val="bullet"/>
      <w:lvlText w:val="o"/>
      <w:lvlJc w:val="left"/>
      <w:pPr>
        <w:ind w:left="4317" w:hanging="360"/>
      </w:pPr>
      <w:rPr>
        <w:rFonts w:ascii="Courier New" w:hAnsi="Courier New" w:cs="Courier New" w:hint="default"/>
      </w:rPr>
    </w:lvl>
    <w:lvl w:ilvl="5" w:tplc="04090005">
      <w:start w:val="1"/>
      <w:numFmt w:val="bullet"/>
      <w:lvlText w:val=""/>
      <w:lvlJc w:val="left"/>
      <w:pPr>
        <w:ind w:left="5037" w:hanging="360"/>
      </w:pPr>
      <w:rPr>
        <w:rFonts w:ascii="Wingdings" w:hAnsi="Wingdings" w:hint="default"/>
      </w:rPr>
    </w:lvl>
    <w:lvl w:ilvl="6" w:tplc="04090001">
      <w:start w:val="1"/>
      <w:numFmt w:val="bullet"/>
      <w:lvlText w:val=""/>
      <w:lvlJc w:val="left"/>
      <w:pPr>
        <w:ind w:left="5757" w:hanging="360"/>
      </w:pPr>
      <w:rPr>
        <w:rFonts w:ascii="Symbol" w:hAnsi="Symbol" w:hint="default"/>
      </w:rPr>
    </w:lvl>
    <w:lvl w:ilvl="7" w:tplc="04090003">
      <w:start w:val="1"/>
      <w:numFmt w:val="bullet"/>
      <w:lvlText w:val="o"/>
      <w:lvlJc w:val="left"/>
      <w:pPr>
        <w:ind w:left="6477" w:hanging="360"/>
      </w:pPr>
      <w:rPr>
        <w:rFonts w:ascii="Courier New" w:hAnsi="Courier New" w:cs="Courier New" w:hint="default"/>
      </w:rPr>
    </w:lvl>
    <w:lvl w:ilvl="8" w:tplc="04090005">
      <w:start w:val="1"/>
      <w:numFmt w:val="bullet"/>
      <w:lvlText w:val=""/>
      <w:lvlJc w:val="left"/>
      <w:pPr>
        <w:ind w:left="7197" w:hanging="360"/>
      </w:pPr>
      <w:rPr>
        <w:rFonts w:ascii="Wingdings" w:hAnsi="Wingdings" w:hint="default"/>
      </w:rPr>
    </w:lvl>
  </w:abstractNum>
  <w:abstractNum w:abstractNumId="2" w15:restartNumberingAfterBreak="0">
    <w:nsid w:val="0E701A70"/>
    <w:multiLevelType w:val="hybridMultilevel"/>
    <w:tmpl w:val="E4367708"/>
    <w:lvl w:ilvl="0" w:tplc="D0D890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2B841D5"/>
    <w:multiLevelType w:val="singleLevel"/>
    <w:tmpl w:val="8AD4866A"/>
    <w:lvl w:ilvl="0">
      <w:start w:val="1"/>
      <w:numFmt w:val="decimal"/>
      <w:pStyle w:val="Reference"/>
      <w:lvlText w:val="[R%1]"/>
      <w:lvlJc w:val="left"/>
      <w:pPr>
        <w:tabs>
          <w:tab w:val="num" w:pos="1004"/>
        </w:tabs>
        <w:ind w:left="1004" w:hanging="720"/>
      </w:pPr>
      <w:rPr>
        <w:rFonts w:hint="default"/>
      </w:rPr>
    </w:lvl>
  </w:abstractNum>
  <w:abstractNum w:abstractNumId="4" w15:restartNumberingAfterBreak="0">
    <w:nsid w:val="13E73029"/>
    <w:multiLevelType w:val="multilevel"/>
    <w:tmpl w:val="5538B984"/>
    <w:lvl w:ilvl="0">
      <w:start w:val="1"/>
      <w:numFmt w:val="upperLetter"/>
      <w:pStyle w:val="Annex1"/>
      <w:suff w:val="space"/>
      <w:lvlText w:val="Phụ lục %1."/>
      <w:lvlJc w:val="left"/>
      <w:pPr>
        <w:ind w:left="0" w:firstLine="0"/>
      </w:pPr>
      <w:rPr>
        <w:rFonts w:hint="default"/>
      </w:rPr>
    </w:lvl>
    <w:lvl w:ilvl="1">
      <w:start w:val="1"/>
      <w:numFmt w:val="decimal"/>
      <w:pStyle w:val="Annex2"/>
      <w:suff w:val="space"/>
      <w:lvlText w:val="%1.%2."/>
      <w:lvlJc w:val="left"/>
      <w:pPr>
        <w:ind w:left="0" w:firstLine="0"/>
      </w:pPr>
      <w:rPr>
        <w:rFonts w:hint="default"/>
      </w:rPr>
    </w:lvl>
    <w:lvl w:ilvl="2">
      <w:start w:val="1"/>
      <w:numFmt w:val="decimal"/>
      <w:pStyle w:val="Annex3"/>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19EC389B"/>
    <w:multiLevelType w:val="hybridMultilevel"/>
    <w:tmpl w:val="A0E2717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F05420"/>
    <w:multiLevelType w:val="multilevel"/>
    <w:tmpl w:val="4FF26146"/>
    <w:lvl w:ilvl="0">
      <w:start w:val="1"/>
      <w:numFmt w:val="bullet"/>
      <w:pStyle w:val="ListBullet"/>
      <w:lvlText w:val=""/>
      <w:lvlJc w:val="left"/>
      <w:pPr>
        <w:tabs>
          <w:tab w:val="num" w:pos="357"/>
        </w:tabs>
        <w:ind w:left="720" w:hanging="363"/>
      </w:pPr>
      <w:rPr>
        <w:rFonts w:ascii="Wingdings" w:hAnsi="Wingdings" w:hint="default"/>
      </w:rPr>
    </w:lvl>
    <w:lvl w:ilvl="1">
      <w:start w:val="1"/>
      <w:numFmt w:val="bullet"/>
      <w:lvlRestart w:val="0"/>
      <w:pStyle w:val="ListBullet"/>
      <w:lvlText w:val=""/>
      <w:lvlJc w:val="left"/>
      <w:pPr>
        <w:tabs>
          <w:tab w:val="num" w:pos="357"/>
        </w:tabs>
        <w:ind w:left="720" w:hanging="363"/>
      </w:pPr>
      <w:rPr>
        <w:rFonts w:ascii="Wingdings" w:hAnsi="Wingdings" w:hint="default"/>
      </w:rPr>
    </w:lvl>
    <w:lvl w:ilvl="2">
      <w:start w:val="1"/>
      <w:numFmt w:val="bullet"/>
      <w:pStyle w:val="ListBullet2"/>
      <w:lvlText w:val=""/>
      <w:lvlJc w:val="left"/>
      <w:pPr>
        <w:tabs>
          <w:tab w:val="num" w:pos="720"/>
        </w:tabs>
        <w:ind w:left="1077" w:hanging="357"/>
      </w:pPr>
      <w:rPr>
        <w:rFonts w:ascii="Wingdings" w:hAnsi="Wingdings" w:hint="default"/>
      </w:rPr>
    </w:lvl>
    <w:lvl w:ilvl="3">
      <w:start w:val="1"/>
      <w:numFmt w:val="bullet"/>
      <w:pStyle w:val="ListBullet3"/>
      <w:lvlText w:val=""/>
      <w:lvlJc w:val="left"/>
      <w:pPr>
        <w:tabs>
          <w:tab w:val="num" w:pos="1077"/>
        </w:tabs>
        <w:ind w:left="1440" w:hanging="363"/>
      </w:pPr>
      <w:rPr>
        <w:rFonts w:ascii="Wingdings 2" w:hAnsi="Wingdings 2" w:hint="default"/>
      </w:rPr>
    </w:lvl>
    <w:lvl w:ilvl="4">
      <w:start w:val="1"/>
      <w:numFmt w:val="bullet"/>
      <w:pStyle w:val="ListBullet4"/>
      <w:lvlText w:val="o"/>
      <w:lvlJc w:val="left"/>
      <w:pPr>
        <w:tabs>
          <w:tab w:val="num" w:pos="1440"/>
        </w:tabs>
        <w:ind w:left="1797" w:hanging="357"/>
      </w:pPr>
      <w:rPr>
        <w:rFonts w:ascii="Courier New" w:hAnsi="Courier New" w:hint="default"/>
      </w:rPr>
    </w:lvl>
    <w:lvl w:ilvl="5">
      <w:start w:val="1"/>
      <w:numFmt w:val="bullet"/>
      <w:pStyle w:val="ListBullet5"/>
      <w:lvlText w:val="-"/>
      <w:lvlJc w:val="left"/>
      <w:pPr>
        <w:tabs>
          <w:tab w:val="num" w:pos="1797"/>
        </w:tabs>
        <w:ind w:left="2160" w:hanging="363"/>
      </w:pPr>
      <w:rPr>
        <w:rFonts w:ascii="Courier New" w:hAnsi="Courier New" w:hint="default"/>
      </w:rPr>
    </w:lvl>
    <w:lvl w:ilvl="6">
      <w:start w:val="1"/>
      <w:numFmt w:val="bullet"/>
      <w:lvlText w:val="-"/>
      <w:lvlJc w:val="left"/>
      <w:pPr>
        <w:tabs>
          <w:tab w:val="num" w:pos="2160"/>
        </w:tabs>
        <w:ind w:left="2517" w:hanging="357"/>
      </w:pPr>
      <w:rPr>
        <w:rFonts w:ascii="Courier New" w:hAnsi="Courier New" w:hint="default"/>
      </w:rPr>
    </w:lvl>
    <w:lvl w:ilvl="7">
      <w:start w:val="1"/>
      <w:numFmt w:val="decimal"/>
      <w:lvlText w:val="%2.%3.%4.%5.%6.%7.%8"/>
      <w:lvlJc w:val="left"/>
      <w:pPr>
        <w:tabs>
          <w:tab w:val="num" w:pos="2517"/>
        </w:tabs>
        <w:ind w:left="2880" w:hanging="363"/>
      </w:pPr>
      <w:rPr>
        <w:rFonts w:hint="default"/>
      </w:rPr>
    </w:lvl>
    <w:lvl w:ilvl="8">
      <w:start w:val="1"/>
      <w:numFmt w:val="decimal"/>
      <w:lvlText w:val="%2.%3.%4.%5.%6.%7.%9"/>
      <w:lvlJc w:val="left"/>
      <w:pPr>
        <w:tabs>
          <w:tab w:val="num" w:pos="2880"/>
        </w:tabs>
        <w:ind w:left="3238" w:hanging="358"/>
      </w:pPr>
      <w:rPr>
        <w:rFonts w:hint="default"/>
      </w:rPr>
    </w:lvl>
  </w:abstractNum>
  <w:abstractNum w:abstractNumId="7" w15:restartNumberingAfterBreak="0">
    <w:nsid w:val="268A47F2"/>
    <w:multiLevelType w:val="hybridMultilevel"/>
    <w:tmpl w:val="B2F6F92A"/>
    <w:lvl w:ilvl="0" w:tplc="60F85DAE">
      <w:start w:val="1"/>
      <w:numFmt w:val="upperLetter"/>
      <w:lvlText w:val="%1."/>
      <w:lvlJc w:val="left"/>
      <w:pPr>
        <w:ind w:left="63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283706AD"/>
    <w:multiLevelType w:val="hybridMultilevel"/>
    <w:tmpl w:val="99B2B4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C009E3"/>
    <w:multiLevelType w:val="hybridMultilevel"/>
    <w:tmpl w:val="1358552C"/>
    <w:lvl w:ilvl="0" w:tplc="CDEC71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2BF22981"/>
    <w:multiLevelType w:val="hybridMultilevel"/>
    <w:tmpl w:val="A2121004"/>
    <w:lvl w:ilvl="0" w:tplc="839CA1D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2D8632E6"/>
    <w:multiLevelType w:val="hybridMultilevel"/>
    <w:tmpl w:val="E440EC86"/>
    <w:lvl w:ilvl="0" w:tplc="C88C3AD8">
      <w:numFmt w:val="bullet"/>
      <w:lvlText w:val="-"/>
      <w:lvlJc w:val="left"/>
      <w:pPr>
        <w:ind w:left="717" w:hanging="360"/>
      </w:pPr>
      <w:rPr>
        <w:rFonts w:ascii="Times New Roman" w:eastAsia="Calibri" w:hAnsi="Times New Roman" w:cs="Times New Roman"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12" w15:restartNumberingAfterBreak="0">
    <w:nsid w:val="2D9975B5"/>
    <w:multiLevelType w:val="hybridMultilevel"/>
    <w:tmpl w:val="DA84A3DE"/>
    <w:lvl w:ilvl="0" w:tplc="76FAB74E">
      <w:start w:val="1"/>
      <w:numFmt w:val="bullet"/>
      <w:pStyle w:val="ListDash"/>
      <w:lvlText w:val="–"/>
      <w:lvlJc w:val="left"/>
      <w:pPr>
        <w:tabs>
          <w:tab w:val="num" w:pos="357"/>
        </w:tabs>
        <w:ind w:left="720"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A00C99"/>
    <w:multiLevelType w:val="hybridMultilevel"/>
    <w:tmpl w:val="E61EA1B0"/>
    <w:lvl w:ilvl="0" w:tplc="C0260518">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375D3A6F"/>
    <w:multiLevelType w:val="multilevel"/>
    <w:tmpl w:val="E3CC944A"/>
    <w:lvl w:ilvl="0">
      <w:start w:val="1"/>
      <w:numFmt w:val="decimal"/>
      <w:pStyle w:val="TableNumber"/>
      <w:suff w:val="space"/>
      <w:lvlText w:val="%1."/>
      <w:lvlJc w:val="left"/>
      <w:pPr>
        <w:ind w:left="284" w:hanging="284"/>
      </w:pPr>
      <w:rPr>
        <w:rFonts w:ascii="Times New Roman" w:hAnsi="Times New Roman" w:hint="default"/>
        <w:sz w:val="24"/>
        <w:szCs w:val="24"/>
      </w:rPr>
    </w:lvl>
    <w:lvl w:ilvl="1">
      <w:start w:val="1"/>
      <w:numFmt w:val="lowerLetter"/>
      <w:suff w:val="space"/>
      <w:lvlText w:val="%2."/>
      <w:lvlJc w:val="left"/>
      <w:pPr>
        <w:ind w:left="567" w:hanging="283"/>
      </w:pPr>
      <w:rPr>
        <w:rFonts w:hint="default"/>
      </w:rPr>
    </w:lvl>
    <w:lvl w:ilvl="2">
      <w:start w:val="1"/>
      <w:numFmt w:val="lowerRoman"/>
      <w:suff w:val="space"/>
      <w:lvlText w:val="%3."/>
      <w:lvlJc w:val="left"/>
      <w:pPr>
        <w:ind w:left="851" w:hanging="28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3AA03D8E"/>
    <w:multiLevelType w:val="hybridMultilevel"/>
    <w:tmpl w:val="CBAE7870"/>
    <w:lvl w:ilvl="0" w:tplc="CD409534">
      <w:start w:val="1"/>
      <w:numFmt w:val="bullet"/>
      <w:pStyle w:val="tvs01"/>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D91283"/>
    <w:multiLevelType w:val="multilevel"/>
    <w:tmpl w:val="8D8CDED8"/>
    <w:lvl w:ilvl="0">
      <w:start w:val="1"/>
      <w:numFmt w:val="decimal"/>
      <w:pStyle w:val="List"/>
      <w:lvlText w:val="%1"/>
      <w:lvlJc w:val="left"/>
      <w:pPr>
        <w:tabs>
          <w:tab w:val="num" w:pos="357"/>
        </w:tabs>
        <w:ind w:left="720" w:hanging="363"/>
      </w:pPr>
      <w:rPr>
        <w:rFonts w:hint="default"/>
      </w:rPr>
    </w:lvl>
    <w:lvl w:ilvl="1">
      <w:start w:val="1"/>
      <w:numFmt w:val="decimal"/>
      <w:pStyle w:val="List"/>
      <w:suff w:val="space"/>
      <w:lvlText w:val="%2."/>
      <w:lvlJc w:val="left"/>
      <w:pPr>
        <w:ind w:left="720" w:hanging="363"/>
      </w:pPr>
      <w:rPr>
        <w:rFonts w:hint="default"/>
      </w:rPr>
    </w:lvl>
    <w:lvl w:ilvl="2">
      <w:start w:val="1"/>
      <w:numFmt w:val="lowerLetter"/>
      <w:pStyle w:val="List2"/>
      <w:suff w:val="space"/>
      <w:lvlText w:val="%3."/>
      <w:lvlJc w:val="left"/>
      <w:pPr>
        <w:ind w:left="1077" w:hanging="357"/>
      </w:pPr>
      <w:rPr>
        <w:rFonts w:hint="default"/>
      </w:rPr>
    </w:lvl>
    <w:lvl w:ilvl="3">
      <w:start w:val="1"/>
      <w:numFmt w:val="lowerRoman"/>
      <w:pStyle w:val="List3"/>
      <w:suff w:val="space"/>
      <w:lvlText w:val="%4."/>
      <w:lvlJc w:val="left"/>
      <w:pPr>
        <w:ind w:left="1440" w:hanging="363"/>
      </w:pPr>
      <w:rPr>
        <w:rFonts w:hint="default"/>
      </w:rPr>
    </w:lvl>
    <w:lvl w:ilvl="4">
      <w:start w:val="1"/>
      <w:numFmt w:val="lowerLetter"/>
      <w:pStyle w:val="List4"/>
      <w:suff w:val="space"/>
      <w:lvlText w:val="(%5)"/>
      <w:lvlJc w:val="left"/>
      <w:pPr>
        <w:ind w:left="1797" w:hanging="357"/>
      </w:pPr>
      <w:rPr>
        <w:rFonts w:hint="default"/>
      </w:rPr>
    </w:lvl>
    <w:lvl w:ilvl="5">
      <w:start w:val="1"/>
      <w:numFmt w:val="lowerRoman"/>
      <w:pStyle w:val="List5"/>
      <w:suff w:val="space"/>
      <w:lvlText w:val="(%6)"/>
      <w:lvlJc w:val="left"/>
      <w:pPr>
        <w:ind w:left="2160" w:hanging="363"/>
      </w:pPr>
      <w:rPr>
        <w:rFonts w:hint="default"/>
      </w:rPr>
    </w:lvl>
    <w:lvl w:ilvl="6">
      <w:start w:val="1"/>
      <w:numFmt w:val="decimal"/>
      <w:lvlText w:val="%7."/>
      <w:lvlJc w:val="left"/>
      <w:pPr>
        <w:tabs>
          <w:tab w:val="num" w:pos="2160"/>
        </w:tabs>
        <w:ind w:left="2517" w:hanging="357"/>
      </w:pPr>
      <w:rPr>
        <w:rFonts w:hint="default"/>
      </w:rPr>
    </w:lvl>
    <w:lvl w:ilvl="7">
      <w:start w:val="1"/>
      <w:numFmt w:val="lowerLetter"/>
      <w:lvlText w:val="%8."/>
      <w:lvlJc w:val="left"/>
      <w:pPr>
        <w:tabs>
          <w:tab w:val="num" w:pos="2517"/>
        </w:tabs>
        <w:ind w:left="2880" w:hanging="363"/>
      </w:pPr>
      <w:rPr>
        <w:rFonts w:hint="default"/>
      </w:rPr>
    </w:lvl>
    <w:lvl w:ilvl="8">
      <w:start w:val="1"/>
      <w:numFmt w:val="lowerRoman"/>
      <w:lvlText w:val="%9."/>
      <w:lvlJc w:val="left"/>
      <w:pPr>
        <w:tabs>
          <w:tab w:val="num" w:pos="2880"/>
        </w:tabs>
        <w:ind w:left="3238" w:hanging="358"/>
      </w:pPr>
      <w:rPr>
        <w:rFonts w:hint="default"/>
      </w:rPr>
    </w:lvl>
  </w:abstractNum>
  <w:abstractNum w:abstractNumId="17" w15:restartNumberingAfterBreak="0">
    <w:nsid w:val="42BF57F7"/>
    <w:multiLevelType w:val="singleLevel"/>
    <w:tmpl w:val="65F27F34"/>
    <w:lvl w:ilvl="0">
      <w:start w:val="1"/>
      <w:numFmt w:val="none"/>
      <w:pStyle w:val="Note"/>
      <w:lvlText w:val="CHÚ Ý -"/>
      <w:lvlJc w:val="left"/>
      <w:pPr>
        <w:tabs>
          <w:tab w:val="num" w:pos="357"/>
        </w:tabs>
        <w:ind w:left="357" w:firstLine="0"/>
      </w:pPr>
      <w:rPr>
        <w:rFonts w:hint="default"/>
        <w:b/>
        <w:i w:val="0"/>
      </w:rPr>
    </w:lvl>
  </w:abstractNum>
  <w:abstractNum w:abstractNumId="18" w15:restartNumberingAfterBreak="0">
    <w:nsid w:val="451575C0"/>
    <w:multiLevelType w:val="hybridMultilevel"/>
    <w:tmpl w:val="27EE2C34"/>
    <w:lvl w:ilvl="0" w:tplc="FFFFFFFF">
      <w:start w:val="1"/>
      <w:numFmt w:val="bullet"/>
      <w:pStyle w:val="gian2"/>
      <w:lvlText w:val=""/>
      <w:lvlJc w:val="left"/>
      <w:pPr>
        <w:ind w:left="880" w:hanging="360"/>
      </w:pPr>
      <w:rPr>
        <w:rFonts w:ascii="Symbol" w:hAnsi="Symbol" w:cs="Symbol" w:hint="default"/>
      </w:rPr>
    </w:lvl>
    <w:lvl w:ilvl="1" w:tplc="FFFFFFFF">
      <w:start w:val="1"/>
      <w:numFmt w:val="bullet"/>
      <w:lvlText w:val="o"/>
      <w:lvlJc w:val="left"/>
      <w:pPr>
        <w:ind w:left="1965" w:hanging="885"/>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numFmt w:val="bullet"/>
      <w:lvlText w:val="-"/>
      <w:lvlJc w:val="left"/>
      <w:pPr>
        <w:tabs>
          <w:tab w:val="num" w:pos="2880"/>
        </w:tabs>
        <w:ind w:left="2880" w:hanging="360"/>
      </w:pPr>
      <w:rPr>
        <w:rFonts w:ascii="Symbol" w:eastAsia="Times New Roman"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9" w15:restartNumberingAfterBreak="0">
    <w:nsid w:val="4E8E6659"/>
    <w:multiLevelType w:val="hybridMultilevel"/>
    <w:tmpl w:val="626EA42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4EDD2DCD"/>
    <w:multiLevelType w:val="hybridMultilevel"/>
    <w:tmpl w:val="BED43D64"/>
    <w:lvl w:ilvl="0" w:tplc="C88C3AD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99458D"/>
    <w:multiLevelType w:val="hybridMultilevel"/>
    <w:tmpl w:val="9B8E0D3A"/>
    <w:lvl w:ilvl="0" w:tplc="AC2E01DC">
      <w:start w:val="1"/>
      <w:numFmt w:val="upperLetter"/>
      <w:lvlText w:val="%1."/>
      <w:lvlJc w:val="left"/>
      <w:pPr>
        <w:ind w:left="36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D9E1B4E"/>
    <w:multiLevelType w:val="hybridMultilevel"/>
    <w:tmpl w:val="4DAC2292"/>
    <w:lvl w:ilvl="0" w:tplc="04090007">
      <w:start w:val="1"/>
      <w:numFmt w:val="bullet"/>
      <w:lvlText w:val=""/>
      <w:lvlPicBulletId w:val="0"/>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724A4287"/>
    <w:multiLevelType w:val="hybridMultilevel"/>
    <w:tmpl w:val="8F86A794"/>
    <w:lvl w:ilvl="0" w:tplc="180618E6">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73B64CF6"/>
    <w:multiLevelType w:val="hybridMultilevel"/>
    <w:tmpl w:val="FFB6A148"/>
    <w:lvl w:ilvl="0" w:tplc="FDF6667A">
      <w:start w:val="1"/>
      <w:numFmt w:val="bullet"/>
      <w:pStyle w:val="tvs03"/>
      <w:lvlText w:val=""/>
      <w:lvlJc w:val="left"/>
      <w:pPr>
        <w:ind w:left="900" w:hanging="360"/>
      </w:pPr>
      <w:rPr>
        <w:rFonts w:ascii="Wingdings" w:hAnsi="Wingdings" w:hint="default"/>
      </w:rPr>
    </w:lvl>
    <w:lvl w:ilvl="1" w:tplc="04090019">
      <w:start w:val="1"/>
      <w:numFmt w:val="bullet"/>
      <w:lvlText w:val="o"/>
      <w:lvlJc w:val="left"/>
      <w:pPr>
        <w:ind w:left="1620" w:hanging="360"/>
      </w:pPr>
      <w:rPr>
        <w:rFonts w:ascii="Courier New" w:hAnsi="Courier New" w:cs="Courier New" w:hint="default"/>
      </w:rPr>
    </w:lvl>
    <w:lvl w:ilvl="2" w:tplc="0409001B">
      <w:start w:val="1"/>
      <w:numFmt w:val="bullet"/>
      <w:lvlText w:val=""/>
      <w:lvlJc w:val="left"/>
      <w:pPr>
        <w:ind w:left="2340" w:hanging="360"/>
      </w:pPr>
      <w:rPr>
        <w:rFonts w:ascii="Wingdings" w:hAnsi="Wingdings" w:hint="default"/>
      </w:rPr>
    </w:lvl>
    <w:lvl w:ilvl="3" w:tplc="0409000F">
      <w:start w:val="1"/>
      <w:numFmt w:val="bullet"/>
      <w:lvlText w:val=""/>
      <w:lvlJc w:val="left"/>
      <w:pPr>
        <w:ind w:left="3060" w:hanging="360"/>
      </w:pPr>
      <w:rPr>
        <w:rFonts w:ascii="Symbol" w:hAnsi="Symbol" w:hint="default"/>
      </w:rPr>
    </w:lvl>
    <w:lvl w:ilvl="4" w:tplc="04090019">
      <w:start w:val="1"/>
      <w:numFmt w:val="bullet"/>
      <w:lvlText w:val="o"/>
      <w:lvlJc w:val="left"/>
      <w:pPr>
        <w:ind w:left="3780" w:hanging="360"/>
      </w:pPr>
      <w:rPr>
        <w:rFonts w:ascii="Courier New" w:hAnsi="Courier New" w:cs="Courier New" w:hint="default"/>
      </w:rPr>
    </w:lvl>
    <w:lvl w:ilvl="5" w:tplc="0409001B">
      <w:start w:val="1"/>
      <w:numFmt w:val="bullet"/>
      <w:lvlText w:val=""/>
      <w:lvlJc w:val="left"/>
      <w:pPr>
        <w:ind w:left="4500" w:hanging="360"/>
      </w:pPr>
      <w:rPr>
        <w:rFonts w:ascii="Wingdings" w:hAnsi="Wingdings" w:hint="default"/>
      </w:rPr>
    </w:lvl>
    <w:lvl w:ilvl="6" w:tplc="0409000F">
      <w:start w:val="1"/>
      <w:numFmt w:val="bullet"/>
      <w:lvlText w:val=""/>
      <w:lvlJc w:val="left"/>
      <w:pPr>
        <w:ind w:left="5220" w:hanging="360"/>
      </w:pPr>
      <w:rPr>
        <w:rFonts w:ascii="Symbol" w:hAnsi="Symbol" w:hint="default"/>
      </w:rPr>
    </w:lvl>
    <w:lvl w:ilvl="7" w:tplc="04090019">
      <w:start w:val="1"/>
      <w:numFmt w:val="bullet"/>
      <w:lvlText w:val="o"/>
      <w:lvlJc w:val="left"/>
      <w:pPr>
        <w:ind w:left="5940" w:hanging="360"/>
      </w:pPr>
      <w:rPr>
        <w:rFonts w:ascii="Courier New" w:hAnsi="Courier New" w:cs="Courier New" w:hint="default"/>
      </w:rPr>
    </w:lvl>
    <w:lvl w:ilvl="8" w:tplc="0409001B">
      <w:start w:val="1"/>
      <w:numFmt w:val="bullet"/>
      <w:lvlText w:val=""/>
      <w:lvlJc w:val="left"/>
      <w:pPr>
        <w:ind w:left="6660" w:hanging="360"/>
      </w:pPr>
      <w:rPr>
        <w:rFonts w:ascii="Wingdings" w:hAnsi="Wingdings" w:hint="default"/>
      </w:rPr>
    </w:lvl>
  </w:abstractNum>
  <w:abstractNum w:abstractNumId="25" w15:restartNumberingAfterBreak="0">
    <w:nsid w:val="7A833C2A"/>
    <w:multiLevelType w:val="multilevel"/>
    <w:tmpl w:val="D91E0632"/>
    <w:lvl w:ilvl="0">
      <w:start w:val="1"/>
      <w:numFmt w:val="decimal"/>
      <w:pStyle w:val="Heading1"/>
      <w:suff w:val="space"/>
      <w:lvlText w:val="PHẦN %1."/>
      <w:lvlJc w:val="left"/>
      <w:pPr>
        <w:ind w:left="1257" w:hanging="357"/>
      </w:pPr>
      <w:rPr>
        <w:rFonts w:ascii="Times New Roman" w:hAnsi="Times New Roman" w:hint="default"/>
        <w:sz w:val="26"/>
        <w:szCs w:val="26"/>
      </w:rPr>
    </w:lvl>
    <w:lvl w:ilvl="1">
      <w:start w:val="1"/>
      <w:numFmt w:val="upperRoman"/>
      <w:pStyle w:val="Heading2"/>
      <w:suff w:val="space"/>
      <w:lvlText w:val="%2."/>
      <w:lvlJc w:val="left"/>
      <w:pPr>
        <w:ind w:left="357" w:hanging="357"/>
      </w:pPr>
      <w:rPr>
        <w:rFonts w:hint="default"/>
        <w:i w:val="0"/>
      </w:rPr>
    </w:lvl>
    <w:lvl w:ilvl="2">
      <w:start w:val="1"/>
      <w:numFmt w:val="decimal"/>
      <w:pStyle w:val="Heading3"/>
      <w:suff w:val="space"/>
      <w:lvlText w:val="%3."/>
      <w:lvlJc w:val="left"/>
      <w:pPr>
        <w:ind w:left="627"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3.%4."/>
      <w:lvlJc w:val="left"/>
      <w:pPr>
        <w:ind w:left="807" w:hanging="357"/>
      </w:pPr>
      <w:rPr>
        <w:rFonts w:ascii="Times New Roman" w:hAnsi="Times New Roman" w:cs="Times New Roman"/>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suff w:val="space"/>
      <w:lvlText w:val="%3.%4.%5."/>
      <w:lvlJc w:val="left"/>
      <w:pPr>
        <w:ind w:left="357" w:hanging="357"/>
      </w:pPr>
      <w:rPr>
        <w:rFonts w:hint="default"/>
      </w:rPr>
    </w:lvl>
    <w:lvl w:ilvl="5">
      <w:start w:val="1"/>
      <w:numFmt w:val="decimal"/>
      <w:pStyle w:val="Heading6"/>
      <w:suff w:val="space"/>
      <w:lvlText w:val="%3.%4.%5.%6."/>
      <w:lvlJc w:val="left"/>
      <w:pPr>
        <w:ind w:left="357" w:hanging="357"/>
      </w:pPr>
      <w:rPr>
        <w:rFonts w:hint="default"/>
      </w:rPr>
    </w:lvl>
    <w:lvl w:ilvl="6">
      <w:start w:val="1"/>
      <w:numFmt w:val="decimal"/>
      <w:pStyle w:val="Heading7"/>
      <w:suff w:val="space"/>
      <w:lvlText w:val="%3.%4.%5.%6.%7."/>
      <w:lvlJc w:val="left"/>
      <w:pPr>
        <w:ind w:left="357" w:hanging="357"/>
      </w:pPr>
      <w:rPr>
        <w:rFonts w:hint="default"/>
      </w:rPr>
    </w:lvl>
    <w:lvl w:ilvl="7">
      <w:start w:val="1"/>
      <w:numFmt w:val="decimal"/>
      <w:pStyle w:val="Heading8"/>
      <w:suff w:val="space"/>
      <w:lvlText w:val="%3.%4.%5.%6.%7.%8."/>
      <w:lvlJc w:val="left"/>
      <w:pPr>
        <w:ind w:left="357" w:hanging="357"/>
      </w:pPr>
      <w:rPr>
        <w:rFonts w:hint="default"/>
      </w:rPr>
    </w:lvl>
    <w:lvl w:ilvl="8">
      <w:start w:val="1"/>
      <w:numFmt w:val="decimal"/>
      <w:pStyle w:val="Heading9"/>
      <w:suff w:val="space"/>
      <w:lvlText w:val="%3.%4.%5.%6.%7.%8.%9"/>
      <w:lvlJc w:val="left"/>
      <w:pPr>
        <w:ind w:left="357" w:hanging="357"/>
      </w:pPr>
      <w:rPr>
        <w:rFonts w:hint="default"/>
      </w:rPr>
    </w:lvl>
  </w:abstractNum>
  <w:abstractNum w:abstractNumId="26" w15:restartNumberingAfterBreak="0">
    <w:nsid w:val="7E9B60EF"/>
    <w:multiLevelType w:val="hybridMultilevel"/>
    <w:tmpl w:val="D7765E14"/>
    <w:lvl w:ilvl="0" w:tplc="717AF52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7"/>
  </w:num>
  <w:num w:numId="2">
    <w:abstractNumId w:val="3"/>
  </w:num>
  <w:num w:numId="3">
    <w:abstractNumId w:val="16"/>
  </w:num>
  <w:num w:numId="4">
    <w:abstractNumId w:val="6"/>
  </w:num>
  <w:num w:numId="5">
    <w:abstractNumId w:val="12"/>
  </w:num>
  <w:num w:numId="6">
    <w:abstractNumId w:val="4"/>
  </w:num>
  <w:num w:numId="7">
    <w:abstractNumId w:val="14"/>
  </w:num>
  <w:num w:numId="8">
    <w:abstractNumId w:val="25"/>
  </w:num>
  <w:num w:numId="9">
    <w:abstractNumId w:val="18"/>
  </w:num>
  <w:num w:numId="10">
    <w:abstractNumId w:val="15"/>
  </w:num>
  <w:num w:numId="11">
    <w:abstractNumId w:val="24"/>
  </w:num>
  <w:num w:numId="12">
    <w:abstractNumId w:val="7"/>
  </w:num>
  <w:num w:numId="13">
    <w:abstractNumId w:val="26"/>
  </w:num>
  <w:num w:numId="14">
    <w:abstractNumId w:val="9"/>
  </w:num>
  <w:num w:numId="15">
    <w:abstractNumId w:val="23"/>
  </w:num>
  <w:num w:numId="16">
    <w:abstractNumId w:val="2"/>
  </w:num>
  <w:num w:numId="17">
    <w:abstractNumId w:val="10"/>
  </w:num>
  <w:num w:numId="18">
    <w:abstractNumId w:val="21"/>
  </w:num>
  <w:num w:numId="19">
    <w:abstractNumId w:val="5"/>
  </w:num>
  <w:num w:numId="20">
    <w:abstractNumId w:val="8"/>
  </w:num>
  <w:num w:numId="21">
    <w:abstractNumId w:val="22"/>
  </w:num>
  <w:num w:numId="22">
    <w:abstractNumId w:val="13"/>
  </w:num>
  <w:num w:numId="23">
    <w:abstractNumId w:val="0"/>
  </w:num>
  <w:num w:numId="24">
    <w:abstractNumId w:val="19"/>
  </w:num>
  <w:num w:numId="25">
    <w:abstractNumId w:val="1"/>
    <w:lvlOverride w:ilvl="0"/>
    <w:lvlOverride w:ilvl="1"/>
    <w:lvlOverride w:ilvl="2"/>
    <w:lvlOverride w:ilvl="3"/>
    <w:lvlOverride w:ilvl="4"/>
    <w:lvlOverride w:ilvl="5"/>
    <w:lvlOverride w:ilvl="6"/>
    <w:lvlOverride w:ilvl="7"/>
    <w:lvlOverride w:ilvl="8"/>
  </w:num>
  <w:num w:numId="26">
    <w:abstractNumId w:val="11"/>
    <w:lvlOverride w:ilvl="0"/>
    <w:lvlOverride w:ilvl="1"/>
    <w:lvlOverride w:ilvl="2"/>
    <w:lvlOverride w:ilvl="3"/>
    <w:lvlOverride w:ilvl="4"/>
    <w:lvlOverride w:ilvl="5"/>
    <w:lvlOverride w:ilvl="6"/>
    <w:lvlOverride w:ilvl="7"/>
    <w:lvlOverride w:ilvl="8"/>
  </w:num>
  <w:num w:numId="27">
    <w:abstractNumId w:val="11"/>
  </w:num>
  <w:num w:numId="28">
    <w:abstractNumId w:val="1"/>
  </w:num>
  <w:num w:numId="29">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activeWritingStyle w:appName="MSWord" w:lang="en-US" w:vendorID="64" w:dllVersion="6"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drawingGridHorizontalSpacing w:val="13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01BB"/>
    <w:rsid w:val="00001272"/>
    <w:rsid w:val="00002BE2"/>
    <w:rsid w:val="000038EE"/>
    <w:rsid w:val="00006983"/>
    <w:rsid w:val="000115F8"/>
    <w:rsid w:val="000120F8"/>
    <w:rsid w:val="0001410C"/>
    <w:rsid w:val="00015898"/>
    <w:rsid w:val="00016489"/>
    <w:rsid w:val="00017032"/>
    <w:rsid w:val="000170EA"/>
    <w:rsid w:val="000206BF"/>
    <w:rsid w:val="00024987"/>
    <w:rsid w:val="000249DA"/>
    <w:rsid w:val="000263D5"/>
    <w:rsid w:val="00027B33"/>
    <w:rsid w:val="00027E1A"/>
    <w:rsid w:val="000315FD"/>
    <w:rsid w:val="00031DC5"/>
    <w:rsid w:val="00035E52"/>
    <w:rsid w:val="000373BD"/>
    <w:rsid w:val="00046C35"/>
    <w:rsid w:val="00053659"/>
    <w:rsid w:val="00054C5C"/>
    <w:rsid w:val="00055080"/>
    <w:rsid w:val="00057A0B"/>
    <w:rsid w:val="00061E7F"/>
    <w:rsid w:val="000622B5"/>
    <w:rsid w:val="0006460F"/>
    <w:rsid w:val="000651BC"/>
    <w:rsid w:val="0006578D"/>
    <w:rsid w:val="0007143C"/>
    <w:rsid w:val="00073096"/>
    <w:rsid w:val="00074E06"/>
    <w:rsid w:val="00075464"/>
    <w:rsid w:val="0007564D"/>
    <w:rsid w:val="00075E9C"/>
    <w:rsid w:val="00080029"/>
    <w:rsid w:val="00080731"/>
    <w:rsid w:val="00080AE7"/>
    <w:rsid w:val="00080DC3"/>
    <w:rsid w:val="000823CC"/>
    <w:rsid w:val="00083148"/>
    <w:rsid w:val="00083B4F"/>
    <w:rsid w:val="0008449D"/>
    <w:rsid w:val="00084C51"/>
    <w:rsid w:val="000868AF"/>
    <w:rsid w:val="00091D87"/>
    <w:rsid w:val="00094E0E"/>
    <w:rsid w:val="0009629E"/>
    <w:rsid w:val="00097483"/>
    <w:rsid w:val="000978C2"/>
    <w:rsid w:val="000A0F96"/>
    <w:rsid w:val="000A334C"/>
    <w:rsid w:val="000A5FAC"/>
    <w:rsid w:val="000A6E50"/>
    <w:rsid w:val="000A7218"/>
    <w:rsid w:val="000A7660"/>
    <w:rsid w:val="000B1A99"/>
    <w:rsid w:val="000B28B1"/>
    <w:rsid w:val="000B4ABD"/>
    <w:rsid w:val="000C1614"/>
    <w:rsid w:val="000C1E32"/>
    <w:rsid w:val="000C2AED"/>
    <w:rsid w:val="000C4641"/>
    <w:rsid w:val="000C4F26"/>
    <w:rsid w:val="000C7CF0"/>
    <w:rsid w:val="000D2609"/>
    <w:rsid w:val="000D3C5C"/>
    <w:rsid w:val="000D4725"/>
    <w:rsid w:val="000D5455"/>
    <w:rsid w:val="000D5F19"/>
    <w:rsid w:val="000D69E3"/>
    <w:rsid w:val="000E212D"/>
    <w:rsid w:val="000E21F3"/>
    <w:rsid w:val="000E36BF"/>
    <w:rsid w:val="000E59CD"/>
    <w:rsid w:val="000E6FAF"/>
    <w:rsid w:val="000E7142"/>
    <w:rsid w:val="000F0262"/>
    <w:rsid w:val="000F0DD3"/>
    <w:rsid w:val="000F24DD"/>
    <w:rsid w:val="000F30F1"/>
    <w:rsid w:val="000F5316"/>
    <w:rsid w:val="000F54EA"/>
    <w:rsid w:val="000F5D0A"/>
    <w:rsid w:val="000F5DEE"/>
    <w:rsid w:val="000F69ED"/>
    <w:rsid w:val="000F78F3"/>
    <w:rsid w:val="00100F32"/>
    <w:rsid w:val="00103539"/>
    <w:rsid w:val="001049C5"/>
    <w:rsid w:val="00106ABD"/>
    <w:rsid w:val="00106EEA"/>
    <w:rsid w:val="00107062"/>
    <w:rsid w:val="00107724"/>
    <w:rsid w:val="00110EF0"/>
    <w:rsid w:val="00112E23"/>
    <w:rsid w:val="00113514"/>
    <w:rsid w:val="001168A6"/>
    <w:rsid w:val="001170CC"/>
    <w:rsid w:val="00117A81"/>
    <w:rsid w:val="001200EF"/>
    <w:rsid w:val="00120998"/>
    <w:rsid w:val="0012149C"/>
    <w:rsid w:val="00123BD0"/>
    <w:rsid w:val="00125FDA"/>
    <w:rsid w:val="00127BEE"/>
    <w:rsid w:val="00131D80"/>
    <w:rsid w:val="00131E95"/>
    <w:rsid w:val="001330CC"/>
    <w:rsid w:val="001335E6"/>
    <w:rsid w:val="00133944"/>
    <w:rsid w:val="00134240"/>
    <w:rsid w:val="0013524A"/>
    <w:rsid w:val="001359F8"/>
    <w:rsid w:val="00135FF4"/>
    <w:rsid w:val="00137194"/>
    <w:rsid w:val="00137982"/>
    <w:rsid w:val="00143551"/>
    <w:rsid w:val="00143958"/>
    <w:rsid w:val="00145FF5"/>
    <w:rsid w:val="001462D7"/>
    <w:rsid w:val="00146518"/>
    <w:rsid w:val="00146645"/>
    <w:rsid w:val="00147D5D"/>
    <w:rsid w:val="00150B37"/>
    <w:rsid w:val="00152C6C"/>
    <w:rsid w:val="0015454D"/>
    <w:rsid w:val="00154C0A"/>
    <w:rsid w:val="00154FD9"/>
    <w:rsid w:val="001618BA"/>
    <w:rsid w:val="00161C4B"/>
    <w:rsid w:val="00164A24"/>
    <w:rsid w:val="00165BE0"/>
    <w:rsid w:val="00166B2A"/>
    <w:rsid w:val="00170DB9"/>
    <w:rsid w:val="0017220B"/>
    <w:rsid w:val="00174837"/>
    <w:rsid w:val="001759B1"/>
    <w:rsid w:val="00176A28"/>
    <w:rsid w:val="00182F40"/>
    <w:rsid w:val="00182F44"/>
    <w:rsid w:val="00184215"/>
    <w:rsid w:val="00186420"/>
    <w:rsid w:val="00191101"/>
    <w:rsid w:val="00192F15"/>
    <w:rsid w:val="00195941"/>
    <w:rsid w:val="00195D24"/>
    <w:rsid w:val="001A0463"/>
    <w:rsid w:val="001A2D51"/>
    <w:rsid w:val="001B1DCD"/>
    <w:rsid w:val="001B2B0E"/>
    <w:rsid w:val="001B3722"/>
    <w:rsid w:val="001B6944"/>
    <w:rsid w:val="001B6C92"/>
    <w:rsid w:val="001C1FC5"/>
    <w:rsid w:val="001C6FA4"/>
    <w:rsid w:val="001C7DD6"/>
    <w:rsid w:val="001E0307"/>
    <w:rsid w:val="001E0C81"/>
    <w:rsid w:val="001E27CF"/>
    <w:rsid w:val="001E4E82"/>
    <w:rsid w:val="001F0268"/>
    <w:rsid w:val="001F02E5"/>
    <w:rsid w:val="001F422C"/>
    <w:rsid w:val="001F51BC"/>
    <w:rsid w:val="001F6097"/>
    <w:rsid w:val="001F6A0C"/>
    <w:rsid w:val="001F6FD9"/>
    <w:rsid w:val="00201D9A"/>
    <w:rsid w:val="0020227E"/>
    <w:rsid w:val="0020778D"/>
    <w:rsid w:val="00210A09"/>
    <w:rsid w:val="0021122C"/>
    <w:rsid w:val="0021312F"/>
    <w:rsid w:val="00214944"/>
    <w:rsid w:val="002152C2"/>
    <w:rsid w:val="00215D69"/>
    <w:rsid w:val="00216100"/>
    <w:rsid w:val="00223B30"/>
    <w:rsid w:val="00224570"/>
    <w:rsid w:val="00225445"/>
    <w:rsid w:val="0022638C"/>
    <w:rsid w:val="00226C7F"/>
    <w:rsid w:val="00230011"/>
    <w:rsid w:val="002315FB"/>
    <w:rsid w:val="00231D9A"/>
    <w:rsid w:val="002340D2"/>
    <w:rsid w:val="00235E36"/>
    <w:rsid w:val="0023607E"/>
    <w:rsid w:val="00236E5D"/>
    <w:rsid w:val="0024061D"/>
    <w:rsid w:val="00241F38"/>
    <w:rsid w:val="002439DB"/>
    <w:rsid w:val="0024660B"/>
    <w:rsid w:val="002470A6"/>
    <w:rsid w:val="0025050D"/>
    <w:rsid w:val="0025088B"/>
    <w:rsid w:val="002562E3"/>
    <w:rsid w:val="002578EA"/>
    <w:rsid w:val="00265496"/>
    <w:rsid w:val="0026699C"/>
    <w:rsid w:val="00266C9B"/>
    <w:rsid w:val="00266E39"/>
    <w:rsid w:val="0026705B"/>
    <w:rsid w:val="002674FA"/>
    <w:rsid w:val="0027275B"/>
    <w:rsid w:val="00275975"/>
    <w:rsid w:val="00280803"/>
    <w:rsid w:val="00282D8E"/>
    <w:rsid w:val="002860C8"/>
    <w:rsid w:val="00286638"/>
    <w:rsid w:val="002916D1"/>
    <w:rsid w:val="00291D90"/>
    <w:rsid w:val="002927D6"/>
    <w:rsid w:val="002943C0"/>
    <w:rsid w:val="002A591D"/>
    <w:rsid w:val="002A77EB"/>
    <w:rsid w:val="002B0046"/>
    <w:rsid w:val="002B55D5"/>
    <w:rsid w:val="002B63CD"/>
    <w:rsid w:val="002B7D9C"/>
    <w:rsid w:val="002C03CB"/>
    <w:rsid w:val="002C16D3"/>
    <w:rsid w:val="002C2430"/>
    <w:rsid w:val="002C2B16"/>
    <w:rsid w:val="002C48E9"/>
    <w:rsid w:val="002C5729"/>
    <w:rsid w:val="002C583B"/>
    <w:rsid w:val="002C67E4"/>
    <w:rsid w:val="002C6DA0"/>
    <w:rsid w:val="002C7BD2"/>
    <w:rsid w:val="002E0215"/>
    <w:rsid w:val="002E1BBC"/>
    <w:rsid w:val="002E350F"/>
    <w:rsid w:val="002E5021"/>
    <w:rsid w:val="002E6AFE"/>
    <w:rsid w:val="002F1C5B"/>
    <w:rsid w:val="002F1FB1"/>
    <w:rsid w:val="002F586D"/>
    <w:rsid w:val="002F7CB1"/>
    <w:rsid w:val="003011CE"/>
    <w:rsid w:val="00301691"/>
    <w:rsid w:val="00302972"/>
    <w:rsid w:val="00302D63"/>
    <w:rsid w:val="00302E44"/>
    <w:rsid w:val="00303B9F"/>
    <w:rsid w:val="00304D21"/>
    <w:rsid w:val="00304E03"/>
    <w:rsid w:val="00304F31"/>
    <w:rsid w:val="003053CD"/>
    <w:rsid w:val="003055A0"/>
    <w:rsid w:val="00310973"/>
    <w:rsid w:val="00310A52"/>
    <w:rsid w:val="00312135"/>
    <w:rsid w:val="00313CD1"/>
    <w:rsid w:val="00314FB6"/>
    <w:rsid w:val="00315B3B"/>
    <w:rsid w:val="0031602F"/>
    <w:rsid w:val="00316A17"/>
    <w:rsid w:val="00320630"/>
    <w:rsid w:val="00320B77"/>
    <w:rsid w:val="00321AD8"/>
    <w:rsid w:val="00321CC7"/>
    <w:rsid w:val="00321E22"/>
    <w:rsid w:val="00324AEE"/>
    <w:rsid w:val="00324CBE"/>
    <w:rsid w:val="00325335"/>
    <w:rsid w:val="00325E42"/>
    <w:rsid w:val="00332926"/>
    <w:rsid w:val="003336A6"/>
    <w:rsid w:val="00334EE6"/>
    <w:rsid w:val="0033646D"/>
    <w:rsid w:val="003370E6"/>
    <w:rsid w:val="00340B60"/>
    <w:rsid w:val="00341351"/>
    <w:rsid w:val="00342013"/>
    <w:rsid w:val="0034396A"/>
    <w:rsid w:val="00346829"/>
    <w:rsid w:val="003504CE"/>
    <w:rsid w:val="00350C73"/>
    <w:rsid w:val="0035100C"/>
    <w:rsid w:val="00351B7B"/>
    <w:rsid w:val="00351C38"/>
    <w:rsid w:val="00351E21"/>
    <w:rsid w:val="0035324B"/>
    <w:rsid w:val="00355279"/>
    <w:rsid w:val="0036018F"/>
    <w:rsid w:val="00360AB6"/>
    <w:rsid w:val="003614D4"/>
    <w:rsid w:val="003617BB"/>
    <w:rsid w:val="00361EB8"/>
    <w:rsid w:val="00363074"/>
    <w:rsid w:val="003658E7"/>
    <w:rsid w:val="00366E8D"/>
    <w:rsid w:val="00366F9C"/>
    <w:rsid w:val="00370837"/>
    <w:rsid w:val="00374423"/>
    <w:rsid w:val="0037444A"/>
    <w:rsid w:val="003744F5"/>
    <w:rsid w:val="00375295"/>
    <w:rsid w:val="00377ED3"/>
    <w:rsid w:val="00381F93"/>
    <w:rsid w:val="00382D14"/>
    <w:rsid w:val="0038303F"/>
    <w:rsid w:val="00383065"/>
    <w:rsid w:val="00384A37"/>
    <w:rsid w:val="00385008"/>
    <w:rsid w:val="00391035"/>
    <w:rsid w:val="0039184B"/>
    <w:rsid w:val="00392B82"/>
    <w:rsid w:val="003965A8"/>
    <w:rsid w:val="003A2BCC"/>
    <w:rsid w:val="003A6372"/>
    <w:rsid w:val="003B0296"/>
    <w:rsid w:val="003B1AA4"/>
    <w:rsid w:val="003B2A91"/>
    <w:rsid w:val="003C2E46"/>
    <w:rsid w:val="003C39CB"/>
    <w:rsid w:val="003C3F7A"/>
    <w:rsid w:val="003C58C9"/>
    <w:rsid w:val="003C699E"/>
    <w:rsid w:val="003C7380"/>
    <w:rsid w:val="003D0714"/>
    <w:rsid w:val="003D3986"/>
    <w:rsid w:val="003D4C47"/>
    <w:rsid w:val="003D636A"/>
    <w:rsid w:val="003D6860"/>
    <w:rsid w:val="003D6C06"/>
    <w:rsid w:val="003D7BAD"/>
    <w:rsid w:val="003D7F6F"/>
    <w:rsid w:val="003E0D45"/>
    <w:rsid w:val="003E1567"/>
    <w:rsid w:val="003E1670"/>
    <w:rsid w:val="003E406C"/>
    <w:rsid w:val="003E657C"/>
    <w:rsid w:val="003F0685"/>
    <w:rsid w:val="003F3454"/>
    <w:rsid w:val="003F6828"/>
    <w:rsid w:val="003F7964"/>
    <w:rsid w:val="003F7BA6"/>
    <w:rsid w:val="004007C1"/>
    <w:rsid w:val="00403F77"/>
    <w:rsid w:val="0040711D"/>
    <w:rsid w:val="00407834"/>
    <w:rsid w:val="00411DCB"/>
    <w:rsid w:val="00413436"/>
    <w:rsid w:val="00413E4A"/>
    <w:rsid w:val="004164E7"/>
    <w:rsid w:val="0041684E"/>
    <w:rsid w:val="0042269B"/>
    <w:rsid w:val="00423B9B"/>
    <w:rsid w:val="00424BAA"/>
    <w:rsid w:val="00424D30"/>
    <w:rsid w:val="004253FD"/>
    <w:rsid w:val="00425A64"/>
    <w:rsid w:val="00427FD5"/>
    <w:rsid w:val="00431061"/>
    <w:rsid w:val="00431177"/>
    <w:rsid w:val="00431FD7"/>
    <w:rsid w:val="00432158"/>
    <w:rsid w:val="004340D2"/>
    <w:rsid w:val="0043543C"/>
    <w:rsid w:val="0043585E"/>
    <w:rsid w:val="00440998"/>
    <w:rsid w:val="00441361"/>
    <w:rsid w:val="00442931"/>
    <w:rsid w:val="00442A8C"/>
    <w:rsid w:val="00442B37"/>
    <w:rsid w:val="004455C8"/>
    <w:rsid w:val="004461DD"/>
    <w:rsid w:val="00447796"/>
    <w:rsid w:val="0045158C"/>
    <w:rsid w:val="004518FA"/>
    <w:rsid w:val="004537BC"/>
    <w:rsid w:val="00453E15"/>
    <w:rsid w:val="00454DD5"/>
    <w:rsid w:val="004551A9"/>
    <w:rsid w:val="00456A89"/>
    <w:rsid w:val="00456AAC"/>
    <w:rsid w:val="0045750A"/>
    <w:rsid w:val="00462189"/>
    <w:rsid w:val="00462568"/>
    <w:rsid w:val="004649CF"/>
    <w:rsid w:val="00465CA1"/>
    <w:rsid w:val="00467660"/>
    <w:rsid w:val="0047318E"/>
    <w:rsid w:val="004746CF"/>
    <w:rsid w:val="004754CA"/>
    <w:rsid w:val="004755DB"/>
    <w:rsid w:val="00476508"/>
    <w:rsid w:val="00476EC7"/>
    <w:rsid w:val="004802FD"/>
    <w:rsid w:val="00482FF3"/>
    <w:rsid w:val="00484E1D"/>
    <w:rsid w:val="004866F7"/>
    <w:rsid w:val="0048680E"/>
    <w:rsid w:val="00490DDD"/>
    <w:rsid w:val="00490E30"/>
    <w:rsid w:val="00491D5E"/>
    <w:rsid w:val="00492A76"/>
    <w:rsid w:val="00492E92"/>
    <w:rsid w:val="00492FEB"/>
    <w:rsid w:val="004937F0"/>
    <w:rsid w:val="004A07F5"/>
    <w:rsid w:val="004A1B4C"/>
    <w:rsid w:val="004A33AE"/>
    <w:rsid w:val="004A3ECA"/>
    <w:rsid w:val="004A4235"/>
    <w:rsid w:val="004A6B39"/>
    <w:rsid w:val="004A75C1"/>
    <w:rsid w:val="004B0533"/>
    <w:rsid w:val="004B1943"/>
    <w:rsid w:val="004B1DB2"/>
    <w:rsid w:val="004C0AB6"/>
    <w:rsid w:val="004C159C"/>
    <w:rsid w:val="004C2508"/>
    <w:rsid w:val="004C34B5"/>
    <w:rsid w:val="004C3CBD"/>
    <w:rsid w:val="004C4BF0"/>
    <w:rsid w:val="004C5708"/>
    <w:rsid w:val="004C60EF"/>
    <w:rsid w:val="004C6CA5"/>
    <w:rsid w:val="004D0E93"/>
    <w:rsid w:val="004D48B0"/>
    <w:rsid w:val="004D52FC"/>
    <w:rsid w:val="004D6362"/>
    <w:rsid w:val="004D6747"/>
    <w:rsid w:val="004D736B"/>
    <w:rsid w:val="004E04B5"/>
    <w:rsid w:val="004E2CDA"/>
    <w:rsid w:val="004E2E01"/>
    <w:rsid w:val="004E6CE1"/>
    <w:rsid w:val="004E710E"/>
    <w:rsid w:val="004E7393"/>
    <w:rsid w:val="004F3FEF"/>
    <w:rsid w:val="004F441E"/>
    <w:rsid w:val="004F6407"/>
    <w:rsid w:val="00503373"/>
    <w:rsid w:val="00503D78"/>
    <w:rsid w:val="00503E3D"/>
    <w:rsid w:val="00504635"/>
    <w:rsid w:val="00504A6C"/>
    <w:rsid w:val="00504D8F"/>
    <w:rsid w:val="00506000"/>
    <w:rsid w:val="005071EB"/>
    <w:rsid w:val="0050768B"/>
    <w:rsid w:val="00510770"/>
    <w:rsid w:val="00514212"/>
    <w:rsid w:val="00515555"/>
    <w:rsid w:val="00517050"/>
    <w:rsid w:val="005179BF"/>
    <w:rsid w:val="00520366"/>
    <w:rsid w:val="00520915"/>
    <w:rsid w:val="00521364"/>
    <w:rsid w:val="00522D75"/>
    <w:rsid w:val="00522E12"/>
    <w:rsid w:val="0052664E"/>
    <w:rsid w:val="00526E4F"/>
    <w:rsid w:val="00530E3D"/>
    <w:rsid w:val="005313B7"/>
    <w:rsid w:val="00534620"/>
    <w:rsid w:val="00534A66"/>
    <w:rsid w:val="00534AB5"/>
    <w:rsid w:val="005357A2"/>
    <w:rsid w:val="0053639B"/>
    <w:rsid w:val="00537140"/>
    <w:rsid w:val="00537A42"/>
    <w:rsid w:val="00537FCA"/>
    <w:rsid w:val="00543215"/>
    <w:rsid w:val="005448B9"/>
    <w:rsid w:val="00544976"/>
    <w:rsid w:val="00545817"/>
    <w:rsid w:val="00546DE9"/>
    <w:rsid w:val="00546FBA"/>
    <w:rsid w:val="00551A68"/>
    <w:rsid w:val="00551F4B"/>
    <w:rsid w:val="00552D2A"/>
    <w:rsid w:val="00553F98"/>
    <w:rsid w:val="005543DD"/>
    <w:rsid w:val="0055589C"/>
    <w:rsid w:val="00556C5D"/>
    <w:rsid w:val="005607F9"/>
    <w:rsid w:val="00561F7D"/>
    <w:rsid w:val="00566039"/>
    <w:rsid w:val="00567632"/>
    <w:rsid w:val="00571C3B"/>
    <w:rsid w:val="00571F5F"/>
    <w:rsid w:val="005724C9"/>
    <w:rsid w:val="005771AC"/>
    <w:rsid w:val="00577286"/>
    <w:rsid w:val="0058291A"/>
    <w:rsid w:val="00583EC7"/>
    <w:rsid w:val="0058575F"/>
    <w:rsid w:val="005870D5"/>
    <w:rsid w:val="00587B7D"/>
    <w:rsid w:val="005904F6"/>
    <w:rsid w:val="00591080"/>
    <w:rsid w:val="00591BFA"/>
    <w:rsid w:val="00591F97"/>
    <w:rsid w:val="00592580"/>
    <w:rsid w:val="00592A1B"/>
    <w:rsid w:val="0059321F"/>
    <w:rsid w:val="0059454D"/>
    <w:rsid w:val="00594DAA"/>
    <w:rsid w:val="00594FE9"/>
    <w:rsid w:val="00595D82"/>
    <w:rsid w:val="005967BD"/>
    <w:rsid w:val="005A0A6E"/>
    <w:rsid w:val="005A28CE"/>
    <w:rsid w:val="005A4114"/>
    <w:rsid w:val="005A4D5E"/>
    <w:rsid w:val="005A597F"/>
    <w:rsid w:val="005A5A06"/>
    <w:rsid w:val="005A60D8"/>
    <w:rsid w:val="005A7D3B"/>
    <w:rsid w:val="005B0091"/>
    <w:rsid w:val="005B0504"/>
    <w:rsid w:val="005B1860"/>
    <w:rsid w:val="005B4812"/>
    <w:rsid w:val="005B6500"/>
    <w:rsid w:val="005B652C"/>
    <w:rsid w:val="005C0413"/>
    <w:rsid w:val="005C05C5"/>
    <w:rsid w:val="005C193C"/>
    <w:rsid w:val="005C3AA8"/>
    <w:rsid w:val="005C4273"/>
    <w:rsid w:val="005C4301"/>
    <w:rsid w:val="005C6C23"/>
    <w:rsid w:val="005D1EEA"/>
    <w:rsid w:val="005D1FDE"/>
    <w:rsid w:val="005D2D08"/>
    <w:rsid w:val="005D3F18"/>
    <w:rsid w:val="005D4A75"/>
    <w:rsid w:val="005D5A12"/>
    <w:rsid w:val="005D6C36"/>
    <w:rsid w:val="005D7B53"/>
    <w:rsid w:val="005E433F"/>
    <w:rsid w:val="005F09B0"/>
    <w:rsid w:val="005F20CD"/>
    <w:rsid w:val="005F21C1"/>
    <w:rsid w:val="005F2A51"/>
    <w:rsid w:val="005F3337"/>
    <w:rsid w:val="005F59CE"/>
    <w:rsid w:val="005F6C9F"/>
    <w:rsid w:val="00602DBA"/>
    <w:rsid w:val="00604CC0"/>
    <w:rsid w:val="00605C21"/>
    <w:rsid w:val="00613516"/>
    <w:rsid w:val="00614456"/>
    <w:rsid w:val="00620C22"/>
    <w:rsid w:val="0062417F"/>
    <w:rsid w:val="00625827"/>
    <w:rsid w:val="00626E30"/>
    <w:rsid w:val="00630FF8"/>
    <w:rsid w:val="0063124B"/>
    <w:rsid w:val="006345A4"/>
    <w:rsid w:val="006359A1"/>
    <w:rsid w:val="00636250"/>
    <w:rsid w:val="00637C99"/>
    <w:rsid w:val="006408FD"/>
    <w:rsid w:val="00640A5A"/>
    <w:rsid w:val="00645421"/>
    <w:rsid w:val="00646F1B"/>
    <w:rsid w:val="00647B1F"/>
    <w:rsid w:val="00650BA0"/>
    <w:rsid w:val="0065179F"/>
    <w:rsid w:val="00652512"/>
    <w:rsid w:val="00653908"/>
    <w:rsid w:val="00653FE8"/>
    <w:rsid w:val="00655DC2"/>
    <w:rsid w:val="006610F1"/>
    <w:rsid w:val="0066299E"/>
    <w:rsid w:val="006649F9"/>
    <w:rsid w:val="00667D57"/>
    <w:rsid w:val="00675456"/>
    <w:rsid w:val="00681B0E"/>
    <w:rsid w:val="006833A6"/>
    <w:rsid w:val="00683635"/>
    <w:rsid w:val="0068602C"/>
    <w:rsid w:val="00692E01"/>
    <w:rsid w:val="00695A08"/>
    <w:rsid w:val="006A0812"/>
    <w:rsid w:val="006A0E0B"/>
    <w:rsid w:val="006A2AAA"/>
    <w:rsid w:val="006A33B7"/>
    <w:rsid w:val="006A3B02"/>
    <w:rsid w:val="006A4B01"/>
    <w:rsid w:val="006A5211"/>
    <w:rsid w:val="006B0092"/>
    <w:rsid w:val="006B0CBB"/>
    <w:rsid w:val="006B1D3E"/>
    <w:rsid w:val="006B26A8"/>
    <w:rsid w:val="006B72C8"/>
    <w:rsid w:val="006C39CA"/>
    <w:rsid w:val="006C498A"/>
    <w:rsid w:val="006C6724"/>
    <w:rsid w:val="006C6A00"/>
    <w:rsid w:val="006C7088"/>
    <w:rsid w:val="006D49C0"/>
    <w:rsid w:val="006D6B04"/>
    <w:rsid w:val="006E1592"/>
    <w:rsid w:val="006E2BC9"/>
    <w:rsid w:val="006E3D4A"/>
    <w:rsid w:val="006E79F2"/>
    <w:rsid w:val="006F1660"/>
    <w:rsid w:val="006F1980"/>
    <w:rsid w:val="006F1FBE"/>
    <w:rsid w:val="006F387C"/>
    <w:rsid w:val="006F57BC"/>
    <w:rsid w:val="006F5C13"/>
    <w:rsid w:val="006F62B6"/>
    <w:rsid w:val="006F62DC"/>
    <w:rsid w:val="006F7E25"/>
    <w:rsid w:val="0070008C"/>
    <w:rsid w:val="00700FE3"/>
    <w:rsid w:val="00701D28"/>
    <w:rsid w:val="00701EE3"/>
    <w:rsid w:val="007031B0"/>
    <w:rsid w:val="007031D8"/>
    <w:rsid w:val="00706C32"/>
    <w:rsid w:val="0070786D"/>
    <w:rsid w:val="00712853"/>
    <w:rsid w:val="00713D00"/>
    <w:rsid w:val="00715ACB"/>
    <w:rsid w:val="007206F8"/>
    <w:rsid w:val="00720A92"/>
    <w:rsid w:val="00721C13"/>
    <w:rsid w:val="00721CF3"/>
    <w:rsid w:val="00722237"/>
    <w:rsid w:val="00726E4C"/>
    <w:rsid w:val="00726FF9"/>
    <w:rsid w:val="00731535"/>
    <w:rsid w:val="00731A95"/>
    <w:rsid w:val="0073248F"/>
    <w:rsid w:val="007328CE"/>
    <w:rsid w:val="007335E9"/>
    <w:rsid w:val="00733AB2"/>
    <w:rsid w:val="00733EBA"/>
    <w:rsid w:val="00735258"/>
    <w:rsid w:val="00735FAF"/>
    <w:rsid w:val="007432A2"/>
    <w:rsid w:val="00745874"/>
    <w:rsid w:val="007469BD"/>
    <w:rsid w:val="00747370"/>
    <w:rsid w:val="00750AA0"/>
    <w:rsid w:val="00750F52"/>
    <w:rsid w:val="007524F8"/>
    <w:rsid w:val="00756E62"/>
    <w:rsid w:val="00760A55"/>
    <w:rsid w:val="00761767"/>
    <w:rsid w:val="00761F52"/>
    <w:rsid w:val="007647BF"/>
    <w:rsid w:val="0076510A"/>
    <w:rsid w:val="00770430"/>
    <w:rsid w:val="00775E92"/>
    <w:rsid w:val="00777027"/>
    <w:rsid w:val="00777E35"/>
    <w:rsid w:val="00781527"/>
    <w:rsid w:val="00783B27"/>
    <w:rsid w:val="007854DF"/>
    <w:rsid w:val="0078734B"/>
    <w:rsid w:val="00790A4B"/>
    <w:rsid w:val="00790F05"/>
    <w:rsid w:val="00791155"/>
    <w:rsid w:val="00791BB5"/>
    <w:rsid w:val="00792F8E"/>
    <w:rsid w:val="00796F3F"/>
    <w:rsid w:val="007979A1"/>
    <w:rsid w:val="007A042D"/>
    <w:rsid w:val="007A0D24"/>
    <w:rsid w:val="007A2D3A"/>
    <w:rsid w:val="007A5D6E"/>
    <w:rsid w:val="007A75A3"/>
    <w:rsid w:val="007A7DAD"/>
    <w:rsid w:val="007B02E3"/>
    <w:rsid w:val="007B4758"/>
    <w:rsid w:val="007C098F"/>
    <w:rsid w:val="007C1731"/>
    <w:rsid w:val="007C1962"/>
    <w:rsid w:val="007C262D"/>
    <w:rsid w:val="007C287C"/>
    <w:rsid w:val="007C2968"/>
    <w:rsid w:val="007C3FCF"/>
    <w:rsid w:val="007C71F3"/>
    <w:rsid w:val="007D549A"/>
    <w:rsid w:val="007D5F0C"/>
    <w:rsid w:val="007D69C3"/>
    <w:rsid w:val="007D6FC9"/>
    <w:rsid w:val="007D7B52"/>
    <w:rsid w:val="007E08C3"/>
    <w:rsid w:val="007E14F3"/>
    <w:rsid w:val="007E2AD4"/>
    <w:rsid w:val="007E32EE"/>
    <w:rsid w:val="007E3E7D"/>
    <w:rsid w:val="007E558C"/>
    <w:rsid w:val="007E5721"/>
    <w:rsid w:val="007E6713"/>
    <w:rsid w:val="007E76DE"/>
    <w:rsid w:val="007F1056"/>
    <w:rsid w:val="007F3142"/>
    <w:rsid w:val="007F4792"/>
    <w:rsid w:val="007F6249"/>
    <w:rsid w:val="00800D3C"/>
    <w:rsid w:val="00800F6C"/>
    <w:rsid w:val="00802580"/>
    <w:rsid w:val="00802868"/>
    <w:rsid w:val="008029D7"/>
    <w:rsid w:val="00802BF3"/>
    <w:rsid w:val="00805156"/>
    <w:rsid w:val="00807183"/>
    <w:rsid w:val="0081000D"/>
    <w:rsid w:val="0081072B"/>
    <w:rsid w:val="00812F6B"/>
    <w:rsid w:val="00817A76"/>
    <w:rsid w:val="00817D00"/>
    <w:rsid w:val="00820AA9"/>
    <w:rsid w:val="00820B70"/>
    <w:rsid w:val="00823065"/>
    <w:rsid w:val="008251DA"/>
    <w:rsid w:val="00825D8E"/>
    <w:rsid w:val="00826163"/>
    <w:rsid w:val="0082679E"/>
    <w:rsid w:val="008274DD"/>
    <w:rsid w:val="008352F4"/>
    <w:rsid w:val="00835702"/>
    <w:rsid w:val="008368E3"/>
    <w:rsid w:val="00836C4C"/>
    <w:rsid w:val="00837257"/>
    <w:rsid w:val="00840B65"/>
    <w:rsid w:val="00841CD7"/>
    <w:rsid w:val="00844B28"/>
    <w:rsid w:val="00844F4F"/>
    <w:rsid w:val="008454CC"/>
    <w:rsid w:val="00845F9E"/>
    <w:rsid w:val="008467F3"/>
    <w:rsid w:val="00846FD5"/>
    <w:rsid w:val="00847649"/>
    <w:rsid w:val="00850C04"/>
    <w:rsid w:val="00853081"/>
    <w:rsid w:val="00856F7E"/>
    <w:rsid w:val="008577D7"/>
    <w:rsid w:val="00857B68"/>
    <w:rsid w:val="00857EEE"/>
    <w:rsid w:val="00860685"/>
    <w:rsid w:val="00860845"/>
    <w:rsid w:val="00860C73"/>
    <w:rsid w:val="00860C8F"/>
    <w:rsid w:val="00864434"/>
    <w:rsid w:val="00866AB6"/>
    <w:rsid w:val="0086749B"/>
    <w:rsid w:val="0086757A"/>
    <w:rsid w:val="008700E8"/>
    <w:rsid w:val="008717EF"/>
    <w:rsid w:val="008741B2"/>
    <w:rsid w:val="00874AE7"/>
    <w:rsid w:val="00880DD3"/>
    <w:rsid w:val="008840CA"/>
    <w:rsid w:val="008851A8"/>
    <w:rsid w:val="00886006"/>
    <w:rsid w:val="00886E36"/>
    <w:rsid w:val="008873CC"/>
    <w:rsid w:val="00887DB0"/>
    <w:rsid w:val="00893C39"/>
    <w:rsid w:val="00894517"/>
    <w:rsid w:val="008948A5"/>
    <w:rsid w:val="00894CCF"/>
    <w:rsid w:val="008951EC"/>
    <w:rsid w:val="00895721"/>
    <w:rsid w:val="00896634"/>
    <w:rsid w:val="008A1ADE"/>
    <w:rsid w:val="008A356D"/>
    <w:rsid w:val="008A3626"/>
    <w:rsid w:val="008A3EA7"/>
    <w:rsid w:val="008A7BDD"/>
    <w:rsid w:val="008B5604"/>
    <w:rsid w:val="008B6618"/>
    <w:rsid w:val="008C09FC"/>
    <w:rsid w:val="008C0DB5"/>
    <w:rsid w:val="008C3622"/>
    <w:rsid w:val="008C3913"/>
    <w:rsid w:val="008C3FC3"/>
    <w:rsid w:val="008C473C"/>
    <w:rsid w:val="008C5316"/>
    <w:rsid w:val="008C5500"/>
    <w:rsid w:val="008C69D9"/>
    <w:rsid w:val="008C6BB8"/>
    <w:rsid w:val="008C701F"/>
    <w:rsid w:val="008D170D"/>
    <w:rsid w:val="008D1DDC"/>
    <w:rsid w:val="008D22C2"/>
    <w:rsid w:val="008D2669"/>
    <w:rsid w:val="008D292C"/>
    <w:rsid w:val="008D46E9"/>
    <w:rsid w:val="008D5715"/>
    <w:rsid w:val="008D61CD"/>
    <w:rsid w:val="008E04F5"/>
    <w:rsid w:val="008E13D5"/>
    <w:rsid w:val="008E2936"/>
    <w:rsid w:val="008E3583"/>
    <w:rsid w:val="008E390D"/>
    <w:rsid w:val="008E5D8B"/>
    <w:rsid w:val="008E5F1A"/>
    <w:rsid w:val="008E7479"/>
    <w:rsid w:val="008F0D0C"/>
    <w:rsid w:val="008F518D"/>
    <w:rsid w:val="008F749A"/>
    <w:rsid w:val="00900C4E"/>
    <w:rsid w:val="00901774"/>
    <w:rsid w:val="00904F3B"/>
    <w:rsid w:val="009064F0"/>
    <w:rsid w:val="00910040"/>
    <w:rsid w:val="009112AD"/>
    <w:rsid w:val="00912908"/>
    <w:rsid w:val="0091574B"/>
    <w:rsid w:val="0091752E"/>
    <w:rsid w:val="00917533"/>
    <w:rsid w:val="00921521"/>
    <w:rsid w:val="00921E1D"/>
    <w:rsid w:val="00923275"/>
    <w:rsid w:val="00925221"/>
    <w:rsid w:val="009267C2"/>
    <w:rsid w:val="00932D67"/>
    <w:rsid w:val="00933E0E"/>
    <w:rsid w:val="00934F5B"/>
    <w:rsid w:val="00934FAF"/>
    <w:rsid w:val="00935AEC"/>
    <w:rsid w:val="0093716B"/>
    <w:rsid w:val="009436A6"/>
    <w:rsid w:val="00943A13"/>
    <w:rsid w:val="00943ADF"/>
    <w:rsid w:val="00944B6F"/>
    <w:rsid w:val="00954F87"/>
    <w:rsid w:val="00955D05"/>
    <w:rsid w:val="00956AE9"/>
    <w:rsid w:val="009571A7"/>
    <w:rsid w:val="00957867"/>
    <w:rsid w:val="00957BB6"/>
    <w:rsid w:val="009600AD"/>
    <w:rsid w:val="00961D7A"/>
    <w:rsid w:val="0096272F"/>
    <w:rsid w:val="00962901"/>
    <w:rsid w:val="009644A5"/>
    <w:rsid w:val="009717B6"/>
    <w:rsid w:val="009733D1"/>
    <w:rsid w:val="00974D3B"/>
    <w:rsid w:val="00974F2C"/>
    <w:rsid w:val="00975C33"/>
    <w:rsid w:val="009767B6"/>
    <w:rsid w:val="00977060"/>
    <w:rsid w:val="009776EC"/>
    <w:rsid w:val="00980E5A"/>
    <w:rsid w:val="0098208D"/>
    <w:rsid w:val="00982142"/>
    <w:rsid w:val="00983B3F"/>
    <w:rsid w:val="00984E4C"/>
    <w:rsid w:val="00985008"/>
    <w:rsid w:val="00986356"/>
    <w:rsid w:val="009924D5"/>
    <w:rsid w:val="0099488B"/>
    <w:rsid w:val="009A0794"/>
    <w:rsid w:val="009A4E57"/>
    <w:rsid w:val="009B0D34"/>
    <w:rsid w:val="009B1ADB"/>
    <w:rsid w:val="009B1AE5"/>
    <w:rsid w:val="009B2D5F"/>
    <w:rsid w:val="009B39AC"/>
    <w:rsid w:val="009B5CC4"/>
    <w:rsid w:val="009B6495"/>
    <w:rsid w:val="009B7FD5"/>
    <w:rsid w:val="009C64FF"/>
    <w:rsid w:val="009C78DC"/>
    <w:rsid w:val="009C79DF"/>
    <w:rsid w:val="009D2F4C"/>
    <w:rsid w:val="009D4DCA"/>
    <w:rsid w:val="009D55D2"/>
    <w:rsid w:val="009D79CB"/>
    <w:rsid w:val="009E1AE0"/>
    <w:rsid w:val="009E25C0"/>
    <w:rsid w:val="009E3EBA"/>
    <w:rsid w:val="009E6112"/>
    <w:rsid w:val="009E7FED"/>
    <w:rsid w:val="009F0808"/>
    <w:rsid w:val="009F09FF"/>
    <w:rsid w:val="009F0A28"/>
    <w:rsid w:val="009F2029"/>
    <w:rsid w:val="009F2A41"/>
    <w:rsid w:val="009F359E"/>
    <w:rsid w:val="009F40E4"/>
    <w:rsid w:val="009F5366"/>
    <w:rsid w:val="009F5746"/>
    <w:rsid w:val="00A03A2B"/>
    <w:rsid w:val="00A0771E"/>
    <w:rsid w:val="00A1205D"/>
    <w:rsid w:val="00A13C62"/>
    <w:rsid w:val="00A150A0"/>
    <w:rsid w:val="00A173A6"/>
    <w:rsid w:val="00A21507"/>
    <w:rsid w:val="00A223C0"/>
    <w:rsid w:val="00A22F08"/>
    <w:rsid w:val="00A235F2"/>
    <w:rsid w:val="00A241AD"/>
    <w:rsid w:val="00A260B8"/>
    <w:rsid w:val="00A30827"/>
    <w:rsid w:val="00A322FA"/>
    <w:rsid w:val="00A33148"/>
    <w:rsid w:val="00A33640"/>
    <w:rsid w:val="00A337A8"/>
    <w:rsid w:val="00A337AB"/>
    <w:rsid w:val="00A347F8"/>
    <w:rsid w:val="00A36B8E"/>
    <w:rsid w:val="00A37EE9"/>
    <w:rsid w:val="00A402FF"/>
    <w:rsid w:val="00A43D6E"/>
    <w:rsid w:val="00A4443B"/>
    <w:rsid w:val="00A51EC1"/>
    <w:rsid w:val="00A55CC3"/>
    <w:rsid w:val="00A563E6"/>
    <w:rsid w:val="00A567A8"/>
    <w:rsid w:val="00A5739B"/>
    <w:rsid w:val="00A617E2"/>
    <w:rsid w:val="00A619DE"/>
    <w:rsid w:val="00A64721"/>
    <w:rsid w:val="00A64738"/>
    <w:rsid w:val="00A64BCA"/>
    <w:rsid w:val="00A701A7"/>
    <w:rsid w:val="00A706AF"/>
    <w:rsid w:val="00A70CEC"/>
    <w:rsid w:val="00A7245B"/>
    <w:rsid w:val="00A74C34"/>
    <w:rsid w:val="00A77DCF"/>
    <w:rsid w:val="00A81183"/>
    <w:rsid w:val="00A81954"/>
    <w:rsid w:val="00A876D0"/>
    <w:rsid w:val="00A9181A"/>
    <w:rsid w:val="00A93AAA"/>
    <w:rsid w:val="00A94074"/>
    <w:rsid w:val="00A97FAA"/>
    <w:rsid w:val="00AA1609"/>
    <w:rsid w:val="00AA3001"/>
    <w:rsid w:val="00AA452F"/>
    <w:rsid w:val="00AA4CB1"/>
    <w:rsid w:val="00AB021C"/>
    <w:rsid w:val="00AB061F"/>
    <w:rsid w:val="00AB3084"/>
    <w:rsid w:val="00AB47D5"/>
    <w:rsid w:val="00AB4E02"/>
    <w:rsid w:val="00AB4EB3"/>
    <w:rsid w:val="00AB51F8"/>
    <w:rsid w:val="00AB5F3A"/>
    <w:rsid w:val="00AB6A7C"/>
    <w:rsid w:val="00AC11AC"/>
    <w:rsid w:val="00AC340A"/>
    <w:rsid w:val="00AC7771"/>
    <w:rsid w:val="00AD0C7E"/>
    <w:rsid w:val="00AD37FB"/>
    <w:rsid w:val="00AD458C"/>
    <w:rsid w:val="00AD5809"/>
    <w:rsid w:val="00AD7A8A"/>
    <w:rsid w:val="00AD7C35"/>
    <w:rsid w:val="00AD7E5A"/>
    <w:rsid w:val="00AE043E"/>
    <w:rsid w:val="00AE1819"/>
    <w:rsid w:val="00AE2347"/>
    <w:rsid w:val="00AE2E3C"/>
    <w:rsid w:val="00AE3223"/>
    <w:rsid w:val="00AE3B3C"/>
    <w:rsid w:val="00AE55D6"/>
    <w:rsid w:val="00AE56A6"/>
    <w:rsid w:val="00AE584F"/>
    <w:rsid w:val="00AE5DEE"/>
    <w:rsid w:val="00AE5E85"/>
    <w:rsid w:val="00AE6B9E"/>
    <w:rsid w:val="00AE6FDE"/>
    <w:rsid w:val="00AF3B00"/>
    <w:rsid w:val="00B005BE"/>
    <w:rsid w:val="00B029C2"/>
    <w:rsid w:val="00B038F4"/>
    <w:rsid w:val="00B04F79"/>
    <w:rsid w:val="00B06025"/>
    <w:rsid w:val="00B0656A"/>
    <w:rsid w:val="00B0749F"/>
    <w:rsid w:val="00B07740"/>
    <w:rsid w:val="00B11B69"/>
    <w:rsid w:val="00B13C34"/>
    <w:rsid w:val="00B1595E"/>
    <w:rsid w:val="00B15E8B"/>
    <w:rsid w:val="00B17BD2"/>
    <w:rsid w:val="00B218D0"/>
    <w:rsid w:val="00B24C52"/>
    <w:rsid w:val="00B2577B"/>
    <w:rsid w:val="00B26938"/>
    <w:rsid w:val="00B272A1"/>
    <w:rsid w:val="00B30007"/>
    <w:rsid w:val="00B30D0D"/>
    <w:rsid w:val="00B322E2"/>
    <w:rsid w:val="00B329CD"/>
    <w:rsid w:val="00B32C53"/>
    <w:rsid w:val="00B33CD4"/>
    <w:rsid w:val="00B349FC"/>
    <w:rsid w:val="00B34CF5"/>
    <w:rsid w:val="00B35C0B"/>
    <w:rsid w:val="00B3667F"/>
    <w:rsid w:val="00B36D36"/>
    <w:rsid w:val="00B36E56"/>
    <w:rsid w:val="00B37F90"/>
    <w:rsid w:val="00B4343A"/>
    <w:rsid w:val="00B43563"/>
    <w:rsid w:val="00B4394C"/>
    <w:rsid w:val="00B44A40"/>
    <w:rsid w:val="00B46C13"/>
    <w:rsid w:val="00B50799"/>
    <w:rsid w:val="00B51529"/>
    <w:rsid w:val="00B52329"/>
    <w:rsid w:val="00B563DB"/>
    <w:rsid w:val="00B579FC"/>
    <w:rsid w:val="00B61C3B"/>
    <w:rsid w:val="00B62BA0"/>
    <w:rsid w:val="00B62D84"/>
    <w:rsid w:val="00B636B9"/>
    <w:rsid w:val="00B63B9E"/>
    <w:rsid w:val="00B6447A"/>
    <w:rsid w:val="00B67709"/>
    <w:rsid w:val="00B67D9C"/>
    <w:rsid w:val="00B72F2D"/>
    <w:rsid w:val="00B732B7"/>
    <w:rsid w:val="00B7598C"/>
    <w:rsid w:val="00B77838"/>
    <w:rsid w:val="00B778C1"/>
    <w:rsid w:val="00B77BFA"/>
    <w:rsid w:val="00B809C8"/>
    <w:rsid w:val="00B819C6"/>
    <w:rsid w:val="00B827D0"/>
    <w:rsid w:val="00B8292C"/>
    <w:rsid w:val="00B85B33"/>
    <w:rsid w:val="00B85B52"/>
    <w:rsid w:val="00B85D69"/>
    <w:rsid w:val="00B900DC"/>
    <w:rsid w:val="00B94299"/>
    <w:rsid w:val="00B9494E"/>
    <w:rsid w:val="00B95657"/>
    <w:rsid w:val="00B968C7"/>
    <w:rsid w:val="00B9786A"/>
    <w:rsid w:val="00BA267A"/>
    <w:rsid w:val="00BA2DE6"/>
    <w:rsid w:val="00BA39AB"/>
    <w:rsid w:val="00BA4E74"/>
    <w:rsid w:val="00BA4F8B"/>
    <w:rsid w:val="00BA5283"/>
    <w:rsid w:val="00BA54B3"/>
    <w:rsid w:val="00BA7951"/>
    <w:rsid w:val="00BA7B31"/>
    <w:rsid w:val="00BB5860"/>
    <w:rsid w:val="00BB7814"/>
    <w:rsid w:val="00BC1744"/>
    <w:rsid w:val="00BC49CB"/>
    <w:rsid w:val="00BC4B68"/>
    <w:rsid w:val="00BC50C8"/>
    <w:rsid w:val="00BC6561"/>
    <w:rsid w:val="00BC76F1"/>
    <w:rsid w:val="00BD0EEB"/>
    <w:rsid w:val="00BD29EF"/>
    <w:rsid w:val="00BD6C65"/>
    <w:rsid w:val="00BE2B54"/>
    <w:rsid w:val="00BE38FF"/>
    <w:rsid w:val="00BE7884"/>
    <w:rsid w:val="00BF1979"/>
    <w:rsid w:val="00BF4820"/>
    <w:rsid w:val="00BF4E9F"/>
    <w:rsid w:val="00BF57DB"/>
    <w:rsid w:val="00BF5F49"/>
    <w:rsid w:val="00BF5F98"/>
    <w:rsid w:val="00BF60F4"/>
    <w:rsid w:val="00BF72E3"/>
    <w:rsid w:val="00C02828"/>
    <w:rsid w:val="00C02DB2"/>
    <w:rsid w:val="00C03E07"/>
    <w:rsid w:val="00C03E11"/>
    <w:rsid w:val="00C04351"/>
    <w:rsid w:val="00C051F2"/>
    <w:rsid w:val="00C053EA"/>
    <w:rsid w:val="00C07ED6"/>
    <w:rsid w:val="00C16885"/>
    <w:rsid w:val="00C16E8B"/>
    <w:rsid w:val="00C25F61"/>
    <w:rsid w:val="00C2710E"/>
    <w:rsid w:val="00C27245"/>
    <w:rsid w:val="00C309D9"/>
    <w:rsid w:val="00C34DE7"/>
    <w:rsid w:val="00C37F85"/>
    <w:rsid w:val="00C41B30"/>
    <w:rsid w:val="00C42E28"/>
    <w:rsid w:val="00C43253"/>
    <w:rsid w:val="00C4430B"/>
    <w:rsid w:val="00C47790"/>
    <w:rsid w:val="00C52114"/>
    <w:rsid w:val="00C52929"/>
    <w:rsid w:val="00C52BCB"/>
    <w:rsid w:val="00C544D5"/>
    <w:rsid w:val="00C6090D"/>
    <w:rsid w:val="00C61B01"/>
    <w:rsid w:val="00C6434D"/>
    <w:rsid w:val="00C65C9C"/>
    <w:rsid w:val="00C70F4F"/>
    <w:rsid w:val="00C72094"/>
    <w:rsid w:val="00C72A0D"/>
    <w:rsid w:val="00C74088"/>
    <w:rsid w:val="00C7452F"/>
    <w:rsid w:val="00C75147"/>
    <w:rsid w:val="00C769D3"/>
    <w:rsid w:val="00C80386"/>
    <w:rsid w:val="00C81322"/>
    <w:rsid w:val="00C8406D"/>
    <w:rsid w:val="00C844C3"/>
    <w:rsid w:val="00C8651B"/>
    <w:rsid w:val="00C86888"/>
    <w:rsid w:val="00C86CB3"/>
    <w:rsid w:val="00C902F1"/>
    <w:rsid w:val="00C91258"/>
    <w:rsid w:val="00C92605"/>
    <w:rsid w:val="00C933A7"/>
    <w:rsid w:val="00C93E37"/>
    <w:rsid w:val="00CA1E22"/>
    <w:rsid w:val="00CA23EB"/>
    <w:rsid w:val="00CA294A"/>
    <w:rsid w:val="00CA49A4"/>
    <w:rsid w:val="00CA4DDC"/>
    <w:rsid w:val="00CA722C"/>
    <w:rsid w:val="00CA7AB8"/>
    <w:rsid w:val="00CB2E18"/>
    <w:rsid w:val="00CB3BD7"/>
    <w:rsid w:val="00CB4038"/>
    <w:rsid w:val="00CB5AA4"/>
    <w:rsid w:val="00CB691A"/>
    <w:rsid w:val="00CB7971"/>
    <w:rsid w:val="00CC0957"/>
    <w:rsid w:val="00CD22DD"/>
    <w:rsid w:val="00CD6418"/>
    <w:rsid w:val="00CD6852"/>
    <w:rsid w:val="00CD6E81"/>
    <w:rsid w:val="00CE01A0"/>
    <w:rsid w:val="00CE1BC8"/>
    <w:rsid w:val="00CE2915"/>
    <w:rsid w:val="00CE3E9A"/>
    <w:rsid w:val="00CE5D01"/>
    <w:rsid w:val="00CE6BFF"/>
    <w:rsid w:val="00CE6D18"/>
    <w:rsid w:val="00CE743F"/>
    <w:rsid w:val="00CF2C02"/>
    <w:rsid w:val="00CF4DA6"/>
    <w:rsid w:val="00CF53CC"/>
    <w:rsid w:val="00CF6F89"/>
    <w:rsid w:val="00CF6FEA"/>
    <w:rsid w:val="00CF7B2D"/>
    <w:rsid w:val="00D012D1"/>
    <w:rsid w:val="00D01F5F"/>
    <w:rsid w:val="00D044A9"/>
    <w:rsid w:val="00D05C21"/>
    <w:rsid w:val="00D06E95"/>
    <w:rsid w:val="00D111D3"/>
    <w:rsid w:val="00D11243"/>
    <w:rsid w:val="00D13BA7"/>
    <w:rsid w:val="00D27E83"/>
    <w:rsid w:val="00D30A25"/>
    <w:rsid w:val="00D30F3D"/>
    <w:rsid w:val="00D3317C"/>
    <w:rsid w:val="00D338DF"/>
    <w:rsid w:val="00D33DEE"/>
    <w:rsid w:val="00D34D0A"/>
    <w:rsid w:val="00D359E7"/>
    <w:rsid w:val="00D36288"/>
    <w:rsid w:val="00D407C9"/>
    <w:rsid w:val="00D42AE2"/>
    <w:rsid w:val="00D431F0"/>
    <w:rsid w:val="00D4363E"/>
    <w:rsid w:val="00D457FC"/>
    <w:rsid w:val="00D51400"/>
    <w:rsid w:val="00D53F06"/>
    <w:rsid w:val="00D547D5"/>
    <w:rsid w:val="00D5735C"/>
    <w:rsid w:val="00D64DC1"/>
    <w:rsid w:val="00D655D9"/>
    <w:rsid w:val="00D6563E"/>
    <w:rsid w:val="00D66F04"/>
    <w:rsid w:val="00D678B4"/>
    <w:rsid w:val="00D679C8"/>
    <w:rsid w:val="00D72019"/>
    <w:rsid w:val="00D72F78"/>
    <w:rsid w:val="00D74FAB"/>
    <w:rsid w:val="00D76A6D"/>
    <w:rsid w:val="00D77C6A"/>
    <w:rsid w:val="00D82F5C"/>
    <w:rsid w:val="00D87328"/>
    <w:rsid w:val="00D91A1B"/>
    <w:rsid w:val="00D94EB8"/>
    <w:rsid w:val="00DA0828"/>
    <w:rsid w:val="00DA126E"/>
    <w:rsid w:val="00DA5188"/>
    <w:rsid w:val="00DA5712"/>
    <w:rsid w:val="00DA679E"/>
    <w:rsid w:val="00DA6D98"/>
    <w:rsid w:val="00DA7449"/>
    <w:rsid w:val="00DB00EF"/>
    <w:rsid w:val="00DB1193"/>
    <w:rsid w:val="00DB47F5"/>
    <w:rsid w:val="00DB4FAF"/>
    <w:rsid w:val="00DB4FD1"/>
    <w:rsid w:val="00DB5ABF"/>
    <w:rsid w:val="00DC0803"/>
    <w:rsid w:val="00DC0F10"/>
    <w:rsid w:val="00DC25C4"/>
    <w:rsid w:val="00DC447B"/>
    <w:rsid w:val="00DC509B"/>
    <w:rsid w:val="00DC54ED"/>
    <w:rsid w:val="00DC5741"/>
    <w:rsid w:val="00DD122A"/>
    <w:rsid w:val="00DD2C0B"/>
    <w:rsid w:val="00DD4681"/>
    <w:rsid w:val="00DD4E0A"/>
    <w:rsid w:val="00DE0AC7"/>
    <w:rsid w:val="00DE1373"/>
    <w:rsid w:val="00DE1842"/>
    <w:rsid w:val="00DE4B88"/>
    <w:rsid w:val="00DF2F8F"/>
    <w:rsid w:val="00DF3B8F"/>
    <w:rsid w:val="00DF4B95"/>
    <w:rsid w:val="00E01091"/>
    <w:rsid w:val="00E0316C"/>
    <w:rsid w:val="00E059BC"/>
    <w:rsid w:val="00E11148"/>
    <w:rsid w:val="00E1178F"/>
    <w:rsid w:val="00E11881"/>
    <w:rsid w:val="00E1617D"/>
    <w:rsid w:val="00E17320"/>
    <w:rsid w:val="00E1754E"/>
    <w:rsid w:val="00E215D6"/>
    <w:rsid w:val="00E22E7F"/>
    <w:rsid w:val="00E2515E"/>
    <w:rsid w:val="00E30617"/>
    <w:rsid w:val="00E316C0"/>
    <w:rsid w:val="00E31F0A"/>
    <w:rsid w:val="00E32004"/>
    <w:rsid w:val="00E32037"/>
    <w:rsid w:val="00E339A7"/>
    <w:rsid w:val="00E349D5"/>
    <w:rsid w:val="00E36D9B"/>
    <w:rsid w:val="00E37FC8"/>
    <w:rsid w:val="00E40BDD"/>
    <w:rsid w:val="00E42740"/>
    <w:rsid w:val="00E44316"/>
    <w:rsid w:val="00E50D2C"/>
    <w:rsid w:val="00E53A6A"/>
    <w:rsid w:val="00E5503C"/>
    <w:rsid w:val="00E556C4"/>
    <w:rsid w:val="00E56C39"/>
    <w:rsid w:val="00E63696"/>
    <w:rsid w:val="00E63BBD"/>
    <w:rsid w:val="00E6575B"/>
    <w:rsid w:val="00E66B96"/>
    <w:rsid w:val="00E70450"/>
    <w:rsid w:val="00E71187"/>
    <w:rsid w:val="00E736E8"/>
    <w:rsid w:val="00E73865"/>
    <w:rsid w:val="00E73F4E"/>
    <w:rsid w:val="00E76299"/>
    <w:rsid w:val="00E76740"/>
    <w:rsid w:val="00E773E7"/>
    <w:rsid w:val="00E80B24"/>
    <w:rsid w:val="00E80BBD"/>
    <w:rsid w:val="00E81566"/>
    <w:rsid w:val="00E83D53"/>
    <w:rsid w:val="00E93CF4"/>
    <w:rsid w:val="00E93F13"/>
    <w:rsid w:val="00E945D1"/>
    <w:rsid w:val="00E96F97"/>
    <w:rsid w:val="00E973ED"/>
    <w:rsid w:val="00EA121A"/>
    <w:rsid w:val="00EA2DFC"/>
    <w:rsid w:val="00EA3D1B"/>
    <w:rsid w:val="00EA5CD4"/>
    <w:rsid w:val="00EA7427"/>
    <w:rsid w:val="00EB01BB"/>
    <w:rsid w:val="00EB1E98"/>
    <w:rsid w:val="00EB3B41"/>
    <w:rsid w:val="00EB5D5B"/>
    <w:rsid w:val="00EC40FD"/>
    <w:rsid w:val="00EC5C55"/>
    <w:rsid w:val="00EC6BF6"/>
    <w:rsid w:val="00EC6FD2"/>
    <w:rsid w:val="00ED0DFF"/>
    <w:rsid w:val="00ED669C"/>
    <w:rsid w:val="00ED70AE"/>
    <w:rsid w:val="00ED7A5D"/>
    <w:rsid w:val="00EE077B"/>
    <w:rsid w:val="00EE1B3F"/>
    <w:rsid w:val="00EE25D4"/>
    <w:rsid w:val="00EE2817"/>
    <w:rsid w:val="00EE3FAF"/>
    <w:rsid w:val="00EE678D"/>
    <w:rsid w:val="00EF274B"/>
    <w:rsid w:val="00EF3354"/>
    <w:rsid w:val="00EF39F0"/>
    <w:rsid w:val="00EF56DF"/>
    <w:rsid w:val="00EF650B"/>
    <w:rsid w:val="00EF6749"/>
    <w:rsid w:val="00F00F9F"/>
    <w:rsid w:val="00F062A0"/>
    <w:rsid w:val="00F100BE"/>
    <w:rsid w:val="00F1159C"/>
    <w:rsid w:val="00F1299A"/>
    <w:rsid w:val="00F15472"/>
    <w:rsid w:val="00F16479"/>
    <w:rsid w:val="00F178CA"/>
    <w:rsid w:val="00F207A4"/>
    <w:rsid w:val="00F21662"/>
    <w:rsid w:val="00F22413"/>
    <w:rsid w:val="00F23AE6"/>
    <w:rsid w:val="00F24EFE"/>
    <w:rsid w:val="00F3192C"/>
    <w:rsid w:val="00F344E4"/>
    <w:rsid w:val="00F34657"/>
    <w:rsid w:val="00F355FC"/>
    <w:rsid w:val="00F36888"/>
    <w:rsid w:val="00F36A4D"/>
    <w:rsid w:val="00F41863"/>
    <w:rsid w:val="00F43B5C"/>
    <w:rsid w:val="00F44BAB"/>
    <w:rsid w:val="00F44FBE"/>
    <w:rsid w:val="00F45B4D"/>
    <w:rsid w:val="00F5114D"/>
    <w:rsid w:val="00F51728"/>
    <w:rsid w:val="00F55174"/>
    <w:rsid w:val="00F61704"/>
    <w:rsid w:val="00F65B1D"/>
    <w:rsid w:val="00F6705D"/>
    <w:rsid w:val="00F70215"/>
    <w:rsid w:val="00F7285C"/>
    <w:rsid w:val="00F7331C"/>
    <w:rsid w:val="00F73FAB"/>
    <w:rsid w:val="00F75526"/>
    <w:rsid w:val="00F75689"/>
    <w:rsid w:val="00F775D3"/>
    <w:rsid w:val="00F804AE"/>
    <w:rsid w:val="00F80A04"/>
    <w:rsid w:val="00F81785"/>
    <w:rsid w:val="00F84C03"/>
    <w:rsid w:val="00F90E75"/>
    <w:rsid w:val="00F91CBA"/>
    <w:rsid w:val="00F93A49"/>
    <w:rsid w:val="00F94EBD"/>
    <w:rsid w:val="00FA087D"/>
    <w:rsid w:val="00FA145B"/>
    <w:rsid w:val="00FA1C66"/>
    <w:rsid w:val="00FA50C2"/>
    <w:rsid w:val="00FA5352"/>
    <w:rsid w:val="00FA5862"/>
    <w:rsid w:val="00FA6BDF"/>
    <w:rsid w:val="00FA7AF4"/>
    <w:rsid w:val="00FB0DA4"/>
    <w:rsid w:val="00FB42D0"/>
    <w:rsid w:val="00FC0497"/>
    <w:rsid w:val="00FC161B"/>
    <w:rsid w:val="00FC2AC4"/>
    <w:rsid w:val="00FC2E68"/>
    <w:rsid w:val="00FC3D87"/>
    <w:rsid w:val="00FC456D"/>
    <w:rsid w:val="00FC63E5"/>
    <w:rsid w:val="00FD2DE3"/>
    <w:rsid w:val="00FD3178"/>
    <w:rsid w:val="00FD6ED0"/>
    <w:rsid w:val="00FD7CB1"/>
    <w:rsid w:val="00FD7E1B"/>
    <w:rsid w:val="00FE183B"/>
    <w:rsid w:val="00FE285D"/>
    <w:rsid w:val="00FE4C9D"/>
    <w:rsid w:val="00FE5C26"/>
    <w:rsid w:val="00FE621A"/>
    <w:rsid w:val="00FF1A47"/>
    <w:rsid w:val="00FF3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F22B86"/>
  <w15:docId w15:val="{2EC30D8E-E925-4B99-B236-7E4DF9991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 w:type="character" w:customStyle="1" w:styleId="mw-headline">
    <w:name w:val="mw-headline"/>
    <w:basedOn w:val="DefaultParagraphFont"/>
    <w:rsid w:val="00F72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19394">
      <w:bodyDiv w:val="1"/>
      <w:marLeft w:val="0"/>
      <w:marRight w:val="0"/>
      <w:marTop w:val="0"/>
      <w:marBottom w:val="0"/>
      <w:divBdr>
        <w:top w:val="none" w:sz="0" w:space="0" w:color="auto"/>
        <w:left w:val="none" w:sz="0" w:space="0" w:color="auto"/>
        <w:bottom w:val="none" w:sz="0" w:space="0" w:color="auto"/>
        <w:right w:val="none" w:sz="0" w:space="0" w:color="auto"/>
      </w:divBdr>
    </w:div>
    <w:div w:id="484443695">
      <w:bodyDiv w:val="1"/>
      <w:marLeft w:val="0"/>
      <w:marRight w:val="0"/>
      <w:marTop w:val="0"/>
      <w:marBottom w:val="0"/>
      <w:divBdr>
        <w:top w:val="none" w:sz="0" w:space="0" w:color="auto"/>
        <w:left w:val="none" w:sz="0" w:space="0" w:color="auto"/>
        <w:bottom w:val="none" w:sz="0" w:space="0" w:color="auto"/>
        <w:right w:val="none" w:sz="0" w:space="0" w:color="auto"/>
      </w:divBdr>
    </w:div>
    <w:div w:id="761415249">
      <w:bodyDiv w:val="1"/>
      <w:marLeft w:val="0"/>
      <w:marRight w:val="0"/>
      <w:marTop w:val="0"/>
      <w:marBottom w:val="0"/>
      <w:divBdr>
        <w:top w:val="none" w:sz="0" w:space="0" w:color="auto"/>
        <w:left w:val="none" w:sz="0" w:space="0" w:color="auto"/>
        <w:bottom w:val="none" w:sz="0" w:space="0" w:color="auto"/>
        <w:right w:val="none" w:sz="0" w:space="0" w:color="auto"/>
      </w:divBdr>
    </w:div>
    <w:div w:id="863176042">
      <w:bodyDiv w:val="1"/>
      <w:marLeft w:val="0"/>
      <w:marRight w:val="0"/>
      <w:marTop w:val="0"/>
      <w:marBottom w:val="0"/>
      <w:divBdr>
        <w:top w:val="none" w:sz="0" w:space="0" w:color="auto"/>
        <w:left w:val="none" w:sz="0" w:space="0" w:color="auto"/>
        <w:bottom w:val="none" w:sz="0" w:space="0" w:color="auto"/>
        <w:right w:val="none" w:sz="0" w:space="0" w:color="auto"/>
      </w:divBdr>
    </w:div>
    <w:div w:id="1187061389">
      <w:bodyDiv w:val="1"/>
      <w:marLeft w:val="0"/>
      <w:marRight w:val="0"/>
      <w:marTop w:val="0"/>
      <w:marBottom w:val="0"/>
      <w:divBdr>
        <w:top w:val="none" w:sz="0" w:space="0" w:color="auto"/>
        <w:left w:val="none" w:sz="0" w:space="0" w:color="auto"/>
        <w:bottom w:val="none" w:sz="0" w:space="0" w:color="auto"/>
        <w:right w:val="none" w:sz="0" w:space="0" w:color="auto"/>
      </w:divBdr>
    </w:div>
    <w:div w:id="1748847547">
      <w:bodyDiv w:val="1"/>
      <w:marLeft w:val="0"/>
      <w:marRight w:val="0"/>
      <w:marTop w:val="0"/>
      <w:marBottom w:val="0"/>
      <w:divBdr>
        <w:top w:val="none" w:sz="0" w:space="0" w:color="auto"/>
        <w:left w:val="none" w:sz="0" w:space="0" w:color="auto"/>
        <w:bottom w:val="none" w:sz="0" w:space="0" w:color="auto"/>
        <w:right w:val="none" w:sz="0" w:space="0" w:color="auto"/>
      </w:divBdr>
    </w:div>
    <w:div w:id="1834491734">
      <w:bodyDiv w:val="1"/>
      <w:marLeft w:val="0"/>
      <w:marRight w:val="0"/>
      <w:marTop w:val="0"/>
      <w:marBottom w:val="0"/>
      <w:divBdr>
        <w:top w:val="none" w:sz="0" w:space="0" w:color="auto"/>
        <w:left w:val="none" w:sz="0" w:space="0" w:color="auto"/>
        <w:bottom w:val="none" w:sz="0" w:space="0" w:color="auto"/>
        <w:right w:val="none" w:sz="0" w:space="0" w:color="auto"/>
      </w:divBdr>
    </w:div>
    <w:div w:id="1837377508">
      <w:bodyDiv w:val="1"/>
      <w:marLeft w:val="0"/>
      <w:marRight w:val="0"/>
      <w:marTop w:val="0"/>
      <w:marBottom w:val="0"/>
      <w:divBdr>
        <w:top w:val="none" w:sz="0" w:space="0" w:color="auto"/>
        <w:left w:val="none" w:sz="0" w:space="0" w:color="auto"/>
        <w:bottom w:val="none" w:sz="0" w:space="0" w:color="auto"/>
        <w:right w:val="none" w:sz="0" w:space="0" w:color="auto"/>
      </w:divBdr>
    </w:div>
    <w:div w:id="1850485010">
      <w:bodyDiv w:val="1"/>
      <w:marLeft w:val="0"/>
      <w:marRight w:val="0"/>
      <w:marTop w:val="0"/>
      <w:marBottom w:val="0"/>
      <w:divBdr>
        <w:top w:val="none" w:sz="0" w:space="0" w:color="auto"/>
        <w:left w:val="none" w:sz="0" w:space="0" w:color="auto"/>
        <w:bottom w:val="none" w:sz="0" w:space="0" w:color="auto"/>
        <w:right w:val="none" w:sz="0" w:space="0" w:color="auto"/>
      </w:divBdr>
    </w:div>
    <w:div w:id="1966154739">
      <w:bodyDiv w:val="1"/>
      <w:marLeft w:val="0"/>
      <w:marRight w:val="0"/>
      <w:marTop w:val="0"/>
      <w:marBottom w:val="0"/>
      <w:divBdr>
        <w:top w:val="none" w:sz="0" w:space="0" w:color="auto"/>
        <w:left w:val="none" w:sz="0" w:space="0" w:color="auto"/>
        <w:bottom w:val="none" w:sz="0" w:space="0" w:color="auto"/>
        <w:right w:val="none" w:sz="0" w:space="0" w:color="auto"/>
      </w:divBdr>
    </w:div>
    <w:div w:id="2014839851">
      <w:bodyDiv w:val="1"/>
      <w:marLeft w:val="0"/>
      <w:marRight w:val="0"/>
      <w:marTop w:val="0"/>
      <w:marBottom w:val="0"/>
      <w:divBdr>
        <w:top w:val="none" w:sz="0" w:space="0" w:color="auto"/>
        <w:left w:val="none" w:sz="0" w:space="0" w:color="auto"/>
        <w:bottom w:val="none" w:sz="0" w:space="0" w:color="auto"/>
        <w:right w:val="none" w:sz="0" w:space="0" w:color="auto"/>
      </w:divBdr>
    </w:div>
    <w:div w:id="2070879736">
      <w:bodyDiv w:val="1"/>
      <w:marLeft w:val="0"/>
      <w:marRight w:val="0"/>
      <w:marTop w:val="0"/>
      <w:marBottom w:val="0"/>
      <w:divBdr>
        <w:top w:val="none" w:sz="0" w:space="0" w:color="auto"/>
        <w:left w:val="none" w:sz="0" w:space="0" w:color="auto"/>
        <w:bottom w:val="none" w:sz="0" w:space="0" w:color="auto"/>
        <w:right w:val="none" w:sz="0" w:space="0" w:color="auto"/>
      </w:divBdr>
    </w:div>
    <w:div w:id="2118716854">
      <w:bodyDiv w:val="1"/>
      <w:marLeft w:val="0"/>
      <w:marRight w:val="0"/>
      <w:marTop w:val="0"/>
      <w:marBottom w:val="0"/>
      <w:divBdr>
        <w:top w:val="none" w:sz="0" w:space="0" w:color="auto"/>
        <w:left w:val="none" w:sz="0" w:space="0" w:color="auto"/>
        <w:bottom w:val="none" w:sz="0" w:space="0" w:color="auto"/>
        <w:right w:val="none" w:sz="0" w:space="0" w:color="auto"/>
      </w:divBdr>
    </w:div>
    <w:div w:id="213401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F:\Setup\Template\ThanhH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436E8-E846-40CE-8043-5A83BB767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ThanhHa</Template>
  <TotalTime>258</TotalTime>
  <Pages>11</Pages>
  <Words>1554</Words>
  <Characters>8861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NhanKhaothilttc</dc:creator>
  <cp:lastModifiedBy>Võ Minh Phương</cp:lastModifiedBy>
  <cp:revision>11</cp:revision>
  <cp:lastPrinted>2018-04-10T05:01:00Z</cp:lastPrinted>
  <dcterms:created xsi:type="dcterms:W3CDTF">2018-04-10T07:26:00Z</dcterms:created>
  <dcterms:modified xsi:type="dcterms:W3CDTF">2018-04-11T08:20:00Z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Bui Tien Giang</vt:lpwstr>
  </property>
  <property fmtid="{D5CDD505-2E9C-101B-9397-08002B2CF9AE}" pid="3" name="Date completed">
    <vt:lpwstr>9/12/2005</vt:lpwstr>
  </property>
  <property fmtid="{D5CDD505-2E9C-101B-9397-08002B2CF9AE}" pid="4" name="Document number">
    <vt:lpwstr>1.0</vt:lpwstr>
  </property>
</Properties>
</file>